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5"/>
        <w:gridCol w:w="3840"/>
        <w:gridCol w:w="3445"/>
        <w:gridCol w:w="60"/>
      </w:tblGrid>
      <w:tr w:rsidR="0014578A" w:rsidTr="008B46D8">
        <w:tc>
          <w:tcPr>
            <w:tcW w:w="3445" w:type="dxa"/>
          </w:tcPr>
          <w:p w:rsidR="00AB7321" w:rsidRPr="00AB7321" w:rsidRDefault="00AB7321" w:rsidP="00AB7321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 xml:space="preserve">Fertilizer Timing -- Apply N as </w:t>
            </w:r>
            <w:proofErr w:type="spellStart"/>
            <w:r w:rsidRPr="00AB7321">
              <w:rPr>
                <w:sz w:val="36"/>
              </w:rPr>
              <w:t>sidedress</w:t>
            </w:r>
            <w:proofErr w:type="spellEnd"/>
          </w:p>
          <w:p w:rsidR="00AB7321" w:rsidRPr="00AB7321" w:rsidRDefault="008B46D8" w:rsidP="00AB73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4358DDA" wp14:editId="658FABE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1351280</wp:posOffset>
                      </wp:positionV>
                      <wp:extent cx="1838325" cy="25717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8B46D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4358D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left:0;text-align:left;margin-left:-.75pt;margin-top:106.4pt;width:144.75pt;height:20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" filled="f" stroked="f" strokeweight=".5pt">
                      <v:textbox>
                        <w:txbxContent>
                          <w:p w:rsidR="00F4055E" w:rsidRPr="001B45BB" w:rsidRDefault="00F4055E" w:rsidP="008B46D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7321" w:rsidRPr="00AB7321">
              <w:rPr>
                <w:noProof/>
                <w:sz w:val="36"/>
              </w:rPr>
              <w:drawing>
                <wp:inline distT="0" distB="0" distL="0" distR="0" wp14:anchorId="53C2A73E" wp14:editId="6D96C5B2">
                  <wp:extent cx="2162175" cy="1541394"/>
                  <wp:effectExtent l="0" t="0" r="0" b="1905"/>
                  <wp:docPr id="2" name="Picture 2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44" cy="15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AB7321" w:rsidRDefault="00AB7321" w:rsidP="00AB7321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Fertilizer Rate – Apply at Maximum Return to Nitrogen rate</w:t>
            </w:r>
            <w:r>
              <w:rPr>
                <w:sz w:val="36"/>
              </w:rPr>
              <w:t xml:space="preserve"> (MRTN)</w:t>
            </w:r>
          </w:p>
          <w:p w:rsidR="00AB7321" w:rsidRPr="00AB7321" w:rsidRDefault="008B46D8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60D244" wp14:editId="316F379F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1024890</wp:posOffset>
                      </wp:positionV>
                      <wp:extent cx="1838325" cy="257175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8B46D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460D244" id="Text Box 29" o:spid="_x0000_s1027" type="#_x0000_t202" style="position:absolute;left:0;text-align:left;margin-left:-1.25pt;margin-top:80.7pt;width:144.75pt;height:20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" filled="f" stroked="f" strokeweight=".5pt">
                      <v:textbox>
                        <w:txbxContent>
                          <w:p w:rsidR="00F4055E" w:rsidRPr="001B45BB" w:rsidRDefault="00F4055E" w:rsidP="008B46D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578A" w:rsidRPr="00AB7321">
              <w:rPr>
                <w:noProof/>
                <w:sz w:val="36"/>
              </w:rPr>
              <w:drawing>
                <wp:inline distT="0" distB="0" distL="0" distR="0" wp14:anchorId="12B59C17" wp14:editId="5C31E337">
                  <wp:extent cx="2571115" cy="1238250"/>
                  <wp:effectExtent l="0" t="0" r="635" b="0"/>
                  <wp:docPr id="3" name="Picture 3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umbn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8" b="5426"/>
                          <a:stretch/>
                        </pic:blipFill>
                        <pic:spPr bwMode="auto">
                          <a:xfrm>
                            <a:off x="0" y="0"/>
                            <a:ext cx="2641374" cy="12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  <w:gridSpan w:val="2"/>
          </w:tcPr>
          <w:p w:rsidR="00AB7321" w:rsidRPr="00AB7321" w:rsidRDefault="00AB7321" w:rsidP="00AB7321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No-Till</w:t>
            </w:r>
          </w:p>
          <w:p w:rsidR="00AB7321" w:rsidRPr="00AB7321" w:rsidRDefault="008B46D8" w:rsidP="00AB73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EC013F" wp14:editId="51F89BD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1602105</wp:posOffset>
                      </wp:positionV>
                      <wp:extent cx="1838325" cy="25717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8B46D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EC013F" id="Text Box 30" o:spid="_x0000_s1028" type="#_x0000_t202" style="position:absolute;left:0;text-align:left;margin-left:-2pt;margin-top:126.15pt;width:144.75pt;height:20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" filled="f" stroked="f" strokeweight=".5pt">
                      <v:textbox>
                        <w:txbxContent>
                          <w:p w:rsidR="00F4055E" w:rsidRPr="001B45BB" w:rsidRDefault="00F4055E" w:rsidP="008B46D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7321" w:rsidRPr="00AB7321">
              <w:rPr>
                <w:noProof/>
                <w:sz w:val="36"/>
              </w:rPr>
              <w:drawing>
                <wp:inline distT="0" distB="0" distL="0" distR="0" wp14:anchorId="497E50CE" wp14:editId="0DEECB4D">
                  <wp:extent cx="2042795" cy="1800225"/>
                  <wp:effectExtent l="0" t="0" r="0" b="9525"/>
                  <wp:docPr id="1" name="Picture 1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umbn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48" b="20228"/>
                          <a:stretch/>
                        </pic:blipFill>
                        <pic:spPr bwMode="auto">
                          <a:xfrm>
                            <a:off x="0" y="0"/>
                            <a:ext cx="2080360" cy="183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78A" w:rsidTr="008B46D8">
        <w:tc>
          <w:tcPr>
            <w:tcW w:w="3445" w:type="dxa"/>
          </w:tcPr>
          <w:p w:rsidR="00AB7321" w:rsidRDefault="00AB7321" w:rsidP="00AB7321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Cover Crops</w:t>
            </w:r>
          </w:p>
          <w:p w:rsidR="00AB7321" w:rsidRPr="00AB7321" w:rsidRDefault="008B46D8" w:rsidP="00AB73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FA01FF" wp14:editId="3E2B4FE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1590675</wp:posOffset>
                      </wp:positionV>
                      <wp:extent cx="1838325" cy="25717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8B46D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FA01FF" id="Text Box 31" o:spid="_x0000_s1029" type="#_x0000_t202" style="position:absolute;left:0;text-align:left;margin-left:-5.25pt;margin-top:125.25pt;width:144.75pt;height:20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" filled="f" stroked="f" strokeweight=".5pt">
                      <v:textbox>
                        <w:txbxContent>
                          <w:p w:rsidR="00F4055E" w:rsidRPr="001B45BB" w:rsidRDefault="00F4055E" w:rsidP="008B46D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7321">
              <w:rPr>
                <w:noProof/>
              </w:rPr>
              <w:drawing>
                <wp:inline distT="0" distB="0" distL="0" distR="0" wp14:anchorId="1EA44614" wp14:editId="1F2130DA">
                  <wp:extent cx="2007086" cy="1800225"/>
                  <wp:effectExtent l="0" t="0" r="0" b="0"/>
                  <wp:docPr id="4" name="Picture 4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umbn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19"/>
                          <a:stretch/>
                        </pic:blipFill>
                        <pic:spPr bwMode="auto">
                          <a:xfrm>
                            <a:off x="0" y="0"/>
                            <a:ext cx="2090163" cy="187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AB7321" w:rsidRDefault="00AB7321" w:rsidP="0014578A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 xml:space="preserve">Convert to Perennial Bioenergy Crop </w:t>
            </w:r>
          </w:p>
          <w:p w:rsidR="001B45BB" w:rsidRPr="00AB7321" w:rsidRDefault="001B45BB" w:rsidP="0014578A">
            <w:pPr>
              <w:jc w:val="center"/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A476483" wp14:editId="5FE7CB15">
                  <wp:extent cx="2043813" cy="16287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10999"/>
                          <a:stretch/>
                        </pic:blipFill>
                        <pic:spPr bwMode="auto">
                          <a:xfrm>
                            <a:off x="0" y="0"/>
                            <a:ext cx="2046351" cy="163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  <w:gridSpan w:val="2"/>
          </w:tcPr>
          <w:p w:rsidR="00AB7321" w:rsidRDefault="00AB7321" w:rsidP="00AB7321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Convert to Pasture</w:t>
            </w:r>
          </w:p>
          <w:p w:rsidR="0014578A" w:rsidRDefault="008B46D8" w:rsidP="00AB73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6E49D44" wp14:editId="6B72210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1247775</wp:posOffset>
                      </wp:positionV>
                      <wp:extent cx="1838325" cy="257175"/>
                      <wp:effectExtent l="0" t="0" r="0" b="0"/>
                      <wp:wrapNone/>
                      <wp:docPr id="3072" name="Text Box 3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8B46D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E49D44" id="Text Box 3072" o:spid="_x0000_s1030" type="#_x0000_t202" style="position:absolute;left:0;text-align:left;margin-left:.25pt;margin-top:98.25pt;width:144.75pt;height:20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" filled="f" stroked="f" strokeweight=".5pt">
                      <v:textbox>
                        <w:txbxContent>
                          <w:p w:rsidR="00F4055E" w:rsidRPr="001B45BB" w:rsidRDefault="00F4055E" w:rsidP="008B46D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578A">
              <w:rPr>
                <w:noProof/>
              </w:rPr>
              <w:drawing>
                <wp:inline distT="0" distB="0" distL="0" distR="0" wp14:anchorId="6856ADB1" wp14:editId="60525DC7">
                  <wp:extent cx="1990725" cy="1419169"/>
                  <wp:effectExtent l="0" t="0" r="0" b="0"/>
                  <wp:docPr id="5" name="Picture 5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07" cy="144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78A" w:rsidRPr="00AB7321" w:rsidRDefault="0014578A" w:rsidP="00AB7321">
            <w:pPr>
              <w:jc w:val="center"/>
              <w:rPr>
                <w:sz w:val="36"/>
              </w:rPr>
            </w:pPr>
          </w:p>
        </w:tc>
      </w:tr>
      <w:tr w:rsidR="0014578A" w:rsidTr="008B46D8">
        <w:tc>
          <w:tcPr>
            <w:tcW w:w="3445" w:type="dxa"/>
          </w:tcPr>
          <w:p w:rsidR="008B46D8" w:rsidRDefault="008B46D8" w:rsidP="00AB7321">
            <w:pPr>
              <w:jc w:val="center"/>
              <w:rPr>
                <w:sz w:val="36"/>
              </w:rPr>
            </w:pPr>
          </w:p>
          <w:p w:rsidR="00AB7321" w:rsidRDefault="00AB7321" w:rsidP="00AB7321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Controlled Drainage</w:t>
            </w:r>
          </w:p>
          <w:p w:rsidR="001B45BB" w:rsidRPr="00AB7321" w:rsidRDefault="001B45BB" w:rsidP="00AB7321">
            <w:pPr>
              <w:jc w:val="center"/>
              <w:rPr>
                <w:sz w:val="36"/>
              </w:rPr>
            </w:pPr>
            <w:r w:rsidRPr="001B45BB">
              <w:rPr>
                <w:noProof/>
                <w:sz w:val="36"/>
              </w:rPr>
              <w:drawing>
                <wp:inline distT="0" distB="0" distL="0" distR="0" wp14:anchorId="2E151EE7" wp14:editId="7B4F4733">
                  <wp:extent cx="2050415" cy="1301750"/>
                  <wp:effectExtent l="0" t="0" r="6985" b="0"/>
                  <wp:docPr id="8" name="Picture 7" descr="figure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figureI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8B46D8" w:rsidRDefault="008B46D8" w:rsidP="00AB7321">
            <w:pPr>
              <w:jc w:val="center"/>
              <w:rPr>
                <w:sz w:val="36"/>
              </w:rPr>
            </w:pPr>
          </w:p>
          <w:p w:rsidR="00AB7321" w:rsidRDefault="001A24DA" w:rsidP="00AB73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6B7414" wp14:editId="5450E32E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-212725</wp:posOffset>
                      </wp:positionV>
                      <wp:extent cx="1838325" cy="25717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1A24DA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Creative Commons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Hamsterdancer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6B7414" id="Text Box 15" o:spid="_x0000_s1031" type="#_x0000_t202" style="position:absolute;left:0;text-align:left;margin-left:52.25pt;margin-top:-16.75pt;width:144.75pt;height:2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" filled="f" stroked="f" strokeweight=".5pt">
                      <v:textbox>
                        <w:txbxContent>
                          <w:p w:rsidR="00F4055E" w:rsidRPr="001B45BB" w:rsidRDefault="00F4055E" w:rsidP="001A24DA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Creative Commons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Hamsterdancer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36"/>
              </w:rPr>
              <w:t>Denitrifying</w:t>
            </w:r>
            <w:r w:rsidR="00AB7321" w:rsidRPr="00AB7321">
              <w:rPr>
                <w:sz w:val="36"/>
              </w:rPr>
              <w:t xml:space="preserve"> Bioreactor</w:t>
            </w:r>
          </w:p>
          <w:p w:rsidR="001B45BB" w:rsidRDefault="001B45BB" w:rsidP="00AB73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28333A" wp14:editId="274217E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1468755</wp:posOffset>
                      </wp:positionV>
                      <wp:extent cx="1838325" cy="25717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Photo courtesy L. Gentry, U of 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28333A" id="Text Box 10" o:spid="_x0000_s1032" type="#_x0000_t202" style="position:absolute;left:0;text-align:left;margin-left:.55pt;margin-top:115.65pt;width:144.75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" filled="f" stroked="f" strokeweight=".5pt">
                      <v:textbox>
                        <w:txbxContent>
                          <w:p w:rsidR="00F4055E" w:rsidRPr="001B45BB" w:rsidRDefault="00F4055E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Photo courtesy L. Gentry, U of 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45BB">
              <w:rPr>
                <w:noProof/>
                <w:sz w:val="36"/>
              </w:rPr>
              <w:drawing>
                <wp:inline distT="0" distB="0" distL="0" distR="0" wp14:anchorId="2D9BDEF9" wp14:editId="4FC5B911">
                  <wp:extent cx="2301240" cy="1725930"/>
                  <wp:effectExtent l="0" t="0" r="3810" b="7620"/>
                  <wp:docPr id="291848" name="Picture 8" descr="http://biogeochemistry.nres.illinois.edu/Embarras/images/IMG_028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848" name="Picture 8" descr="http://biogeochemistry.nres.illinois.edu/Embarras/images/IMG_028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72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46D8" w:rsidRPr="00AB7321" w:rsidRDefault="008B46D8" w:rsidP="00AB7321">
            <w:pPr>
              <w:jc w:val="center"/>
              <w:rPr>
                <w:sz w:val="36"/>
              </w:rPr>
            </w:pPr>
          </w:p>
        </w:tc>
        <w:tc>
          <w:tcPr>
            <w:tcW w:w="3505" w:type="dxa"/>
            <w:gridSpan w:val="2"/>
          </w:tcPr>
          <w:p w:rsidR="008B46D8" w:rsidRDefault="008B46D8" w:rsidP="00AB7321">
            <w:pPr>
              <w:jc w:val="center"/>
              <w:rPr>
                <w:sz w:val="36"/>
              </w:rPr>
            </w:pPr>
          </w:p>
          <w:p w:rsidR="00AB7321" w:rsidRDefault="00AB7321" w:rsidP="00AB7321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Drain to a Constructed Wetland</w:t>
            </w:r>
          </w:p>
          <w:p w:rsidR="0014578A" w:rsidRPr="00AB7321" w:rsidRDefault="008B46D8" w:rsidP="00AB73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289CDCA" wp14:editId="6BA883D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1308100</wp:posOffset>
                      </wp:positionV>
                      <wp:extent cx="1838325" cy="257175"/>
                      <wp:effectExtent l="0" t="0" r="0" b="0"/>
                      <wp:wrapNone/>
                      <wp:docPr id="3073" name="Text Box 3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8B46D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89CDCA" id="Text Box 3073" o:spid="_x0000_s1033" type="#_x0000_t202" style="position:absolute;left:0;text-align:left;margin-left:2.5pt;margin-top:103pt;width:144.75pt;height:20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" filled="f" stroked="f" strokeweight=".5pt">
                      <v:textbox>
                        <w:txbxContent>
                          <w:p w:rsidR="00F4055E" w:rsidRPr="001B45BB" w:rsidRDefault="00F4055E" w:rsidP="008B46D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578A">
              <w:rPr>
                <w:noProof/>
              </w:rPr>
              <w:drawing>
                <wp:inline distT="0" distB="0" distL="0" distR="0" wp14:anchorId="30008E4E" wp14:editId="2060043B">
                  <wp:extent cx="2057400" cy="1466701"/>
                  <wp:effectExtent l="0" t="0" r="0" b="635"/>
                  <wp:docPr id="7" name="Picture 7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594" cy="148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78A" w:rsidTr="008B46D8">
        <w:tc>
          <w:tcPr>
            <w:tcW w:w="3445" w:type="dxa"/>
          </w:tcPr>
          <w:p w:rsidR="00AB7321" w:rsidRDefault="0014578A" w:rsidP="0014578A">
            <w:pPr>
              <w:jc w:val="center"/>
              <w:rPr>
                <w:sz w:val="36"/>
              </w:rPr>
            </w:pPr>
            <w:r>
              <w:rPr>
                <w:sz w:val="36"/>
              </w:rPr>
              <w:t>Riparian Buffer</w:t>
            </w:r>
            <w:r w:rsidR="00AB7321" w:rsidRPr="00AB7321">
              <w:rPr>
                <w:sz w:val="36"/>
              </w:rPr>
              <w:t xml:space="preserve"> Strip</w:t>
            </w:r>
          </w:p>
          <w:p w:rsidR="0014578A" w:rsidRDefault="008B46D8" w:rsidP="0014578A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4443EDA" wp14:editId="292C1D05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1283970</wp:posOffset>
                      </wp:positionV>
                      <wp:extent cx="1838325" cy="257175"/>
                      <wp:effectExtent l="0" t="0" r="0" b="0"/>
                      <wp:wrapNone/>
                      <wp:docPr id="3074" name="Text Box 3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8B46D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443EDA" id="Text Box 3074" o:spid="_x0000_s1034" type="#_x0000_t202" style="position:absolute;left:0;text-align:left;margin-left:2.25pt;margin-top:101.1pt;width:144.75pt;height:20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" filled="f" stroked="f" strokeweight=".5pt">
                      <v:textbox>
                        <w:txbxContent>
                          <w:p w:rsidR="00F4055E" w:rsidRPr="001B45BB" w:rsidRDefault="00F4055E" w:rsidP="008B46D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578A">
              <w:rPr>
                <w:noProof/>
              </w:rPr>
              <w:drawing>
                <wp:inline distT="0" distB="0" distL="0" distR="0">
                  <wp:extent cx="2085975" cy="1487072"/>
                  <wp:effectExtent l="0" t="0" r="0" b="0"/>
                  <wp:docPr id="6" name="Picture 6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39" cy="154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78A" w:rsidRPr="00AB7321" w:rsidRDefault="0014578A" w:rsidP="0014578A">
            <w:pPr>
              <w:jc w:val="center"/>
              <w:rPr>
                <w:sz w:val="36"/>
              </w:rPr>
            </w:pPr>
          </w:p>
        </w:tc>
        <w:tc>
          <w:tcPr>
            <w:tcW w:w="3840" w:type="dxa"/>
          </w:tcPr>
          <w:p w:rsidR="00AB7321" w:rsidRDefault="00AB7321" w:rsidP="00AB7321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lastRenderedPageBreak/>
              <w:t>Saturated Buffer</w:t>
            </w:r>
          </w:p>
          <w:p w:rsidR="001B45BB" w:rsidRDefault="001B45BB" w:rsidP="00AB73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11F2F0" wp14:editId="78A1AC5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1449705</wp:posOffset>
                      </wp:positionV>
                      <wp:extent cx="1838325" cy="257175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1B45BB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courtesy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D. Jaynes, ARS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111F2F0" id="Text Box 12" o:spid="_x0000_s1035" type="#_x0000_t202" style="position:absolute;left:0;text-align:left;margin-left:.5pt;margin-top:114.15pt;width:144.75pt;height: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" filled="f" stroked="f" strokeweight=".5pt">
                      <v:textbox>
                        <w:txbxContent>
                          <w:p w:rsidR="00F4055E" w:rsidRPr="001B45BB" w:rsidRDefault="00F4055E" w:rsidP="001B45BB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courtesy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D. Jaynes, ARS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45BB">
              <w:rPr>
                <w:noProof/>
                <w:sz w:val="36"/>
              </w:rPr>
              <w:drawing>
                <wp:inline distT="0" distB="0" distL="0" distR="0" wp14:anchorId="3959D199" wp14:editId="1BF2E3C9">
                  <wp:extent cx="2219488" cy="1676400"/>
                  <wp:effectExtent l="0" t="0" r="9525" b="0"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8" t="13483"/>
                          <a:stretch/>
                        </pic:blipFill>
                        <pic:spPr bwMode="auto">
                          <a:xfrm>
                            <a:off x="0" y="0"/>
                            <a:ext cx="2227951" cy="168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24DA" w:rsidRPr="00AB7321" w:rsidRDefault="001A24DA" w:rsidP="00AB7321">
            <w:pPr>
              <w:jc w:val="center"/>
              <w:rPr>
                <w:sz w:val="36"/>
              </w:rPr>
            </w:pPr>
          </w:p>
        </w:tc>
        <w:tc>
          <w:tcPr>
            <w:tcW w:w="3505" w:type="dxa"/>
            <w:gridSpan w:val="2"/>
          </w:tcPr>
          <w:p w:rsidR="00AB7321" w:rsidRDefault="0014578A" w:rsidP="00AB7321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Terraces</w:t>
            </w:r>
          </w:p>
          <w:p w:rsidR="0014578A" w:rsidRPr="00AB7321" w:rsidRDefault="008B46D8" w:rsidP="00AB7321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AA73D16" wp14:editId="7CDF6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1445895</wp:posOffset>
                      </wp:positionV>
                      <wp:extent cx="1838325" cy="257175"/>
                      <wp:effectExtent l="0" t="0" r="0" b="0"/>
                      <wp:wrapNone/>
                      <wp:docPr id="3076" name="Text Box 3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055E" w:rsidRPr="001B45BB" w:rsidRDefault="00F4055E" w:rsidP="008B46D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A73D16" id="Text Box 3076" o:spid="_x0000_s1036" type="#_x0000_t202" style="position:absolute;left:0;text-align:left;margin-left:-5pt;margin-top:113.85pt;width:144.75pt;height:20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" filled="f" stroked="f" strokeweight=".5pt">
                      <v:textbox>
                        <w:txbxContent>
                          <w:p w:rsidR="00F4055E" w:rsidRPr="001B45BB" w:rsidRDefault="00F4055E" w:rsidP="008B46D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578A">
              <w:rPr>
                <w:noProof/>
              </w:rPr>
              <w:drawing>
                <wp:inline distT="0" distB="0" distL="0" distR="0">
                  <wp:extent cx="2125362" cy="1638300"/>
                  <wp:effectExtent l="0" t="0" r="8255" b="0"/>
                  <wp:docPr id="9" name="Picture 9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79" cy="173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2D" w:rsidRPr="00AB7321" w:rsidTr="00033B7E">
        <w:trPr>
          <w:gridAfter w:val="2"/>
          <w:wAfter w:w="3505" w:type="dxa"/>
        </w:trPr>
        <w:tc>
          <w:tcPr>
            <w:tcW w:w="3445" w:type="dxa"/>
          </w:tcPr>
          <w:p w:rsidR="00CE7A2D" w:rsidRPr="00AB7321" w:rsidRDefault="00CE7A2D" w:rsidP="00033B7E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 xml:space="preserve">Fertilizer Timing -- Apply N as </w:t>
            </w:r>
            <w:proofErr w:type="spellStart"/>
            <w:r w:rsidRPr="00AB7321">
              <w:rPr>
                <w:sz w:val="36"/>
              </w:rPr>
              <w:t>sidedress</w:t>
            </w:r>
            <w:proofErr w:type="spellEnd"/>
          </w:p>
          <w:p w:rsidR="00CE7A2D" w:rsidRPr="00AB7321" w:rsidRDefault="00CE7A2D" w:rsidP="00033B7E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6770CB7" wp14:editId="202F873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1351280</wp:posOffset>
                      </wp:positionV>
                      <wp:extent cx="1838325" cy="257175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770CB7" id="Text Box 27" o:spid="_x0000_s1037" type="#_x0000_t202" style="position:absolute;left:0;text-align:left;margin-left:-.75pt;margin-top:106.4pt;width:144.75pt;height:20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5A626447" wp14:editId="0BADCCD7">
                  <wp:extent cx="2162175" cy="1541394"/>
                  <wp:effectExtent l="0" t="0" r="0" b="1905"/>
                  <wp:docPr id="3077" name="Picture 3077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44" cy="15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CE7A2D" w:rsidRDefault="00CE7A2D" w:rsidP="00033B7E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Fertilizer Rate – Apply at Maximum Return to Nitrogen rate</w:t>
            </w:r>
            <w:r>
              <w:rPr>
                <w:sz w:val="36"/>
              </w:rPr>
              <w:t xml:space="preserve"> (MRTN)</w:t>
            </w:r>
          </w:p>
          <w:p w:rsidR="00CE7A2D" w:rsidRPr="00AB7321" w:rsidRDefault="00CE7A2D" w:rsidP="00033B7E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5980DCD" wp14:editId="5556461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1024890</wp:posOffset>
                      </wp:positionV>
                      <wp:extent cx="1838325" cy="25717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980DCD" id="Text Box 28" o:spid="_x0000_s1038" type="#_x0000_t202" style="position:absolute;left:0;text-align:left;margin-left:-1.25pt;margin-top:80.7pt;width:144.75pt;height:20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69CAD6C9" wp14:editId="259ECA58">
                  <wp:extent cx="2571115" cy="1238250"/>
                  <wp:effectExtent l="0" t="0" r="635" b="0"/>
                  <wp:docPr id="3078" name="Picture 3078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umbn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8" b="5426"/>
                          <a:stretch/>
                        </pic:blipFill>
                        <pic:spPr bwMode="auto">
                          <a:xfrm>
                            <a:off x="0" y="0"/>
                            <a:ext cx="2641374" cy="12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E7A2D" w:rsidRPr="00AB7321" w:rsidTr="000040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0" w:type="dxa"/>
        </w:trPr>
        <w:tc>
          <w:tcPr>
            <w:tcW w:w="3445" w:type="dxa"/>
          </w:tcPr>
          <w:p w:rsidR="00CE7A2D" w:rsidRPr="00AB7321" w:rsidRDefault="00CE7A2D" w:rsidP="00CE7A2D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 xml:space="preserve">Fertilizer Timing -- Apply N as </w:t>
            </w:r>
            <w:proofErr w:type="spellStart"/>
            <w:r w:rsidRPr="00AB7321">
              <w:rPr>
                <w:sz w:val="36"/>
              </w:rPr>
              <w:t>sidedress</w:t>
            </w:r>
            <w:proofErr w:type="spellEnd"/>
          </w:p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AC2E62A" wp14:editId="1204AAC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1351280</wp:posOffset>
                      </wp:positionV>
                      <wp:extent cx="1838325" cy="257175"/>
                      <wp:effectExtent l="0" t="0" r="0" b="0"/>
                      <wp:wrapNone/>
                      <wp:docPr id="3079" name="Text Box 3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C2E62A" id="Text Box 3079" o:spid="_x0000_s1039" type="#_x0000_t202" style="position:absolute;left:0;text-align:left;margin-left:-.75pt;margin-top:106.4pt;width:144.75pt;height:20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5818861C" wp14:editId="3FDDB6A4">
                  <wp:extent cx="2162175" cy="1541394"/>
                  <wp:effectExtent l="0" t="0" r="0" b="1905"/>
                  <wp:docPr id="3081" name="Picture 3081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44" cy="15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CE7A2D" w:rsidRDefault="00CE7A2D" w:rsidP="00CE7A2D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Fertilizer Rate – Apply at Maximum Return to Nitrogen rate</w:t>
            </w:r>
            <w:r>
              <w:rPr>
                <w:sz w:val="36"/>
              </w:rPr>
              <w:t xml:space="preserve"> (MRTN)</w:t>
            </w:r>
          </w:p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7B47C95" wp14:editId="221C332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1024890</wp:posOffset>
                      </wp:positionV>
                      <wp:extent cx="1838325" cy="257175"/>
                      <wp:effectExtent l="0" t="0" r="0" b="0"/>
                      <wp:wrapNone/>
                      <wp:docPr id="3080" name="Text Box 3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B47C95" id="Text Box 3080" o:spid="_x0000_s1040" type="#_x0000_t202" style="position:absolute;left:0;text-align:left;margin-left:-1.25pt;margin-top:80.7pt;width:144.75pt;height:20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2EE31C89" wp14:editId="59CA848A">
                  <wp:extent cx="2571115" cy="1238250"/>
                  <wp:effectExtent l="0" t="0" r="635" b="0"/>
                  <wp:docPr id="3082" name="Picture 3082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umbn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8" b="5426"/>
                          <a:stretch/>
                        </pic:blipFill>
                        <pic:spPr bwMode="auto">
                          <a:xfrm>
                            <a:off x="0" y="0"/>
                            <a:ext cx="2641374" cy="12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5" w:type="dxa"/>
          </w:tcPr>
          <w:p w:rsidR="00CE7A2D" w:rsidRPr="00AB7321" w:rsidRDefault="00CE7A2D" w:rsidP="00CE7A2D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 xml:space="preserve">Fertilizer Timing -- Apply N as </w:t>
            </w:r>
            <w:proofErr w:type="spellStart"/>
            <w:r w:rsidRPr="00AB7321">
              <w:rPr>
                <w:sz w:val="36"/>
              </w:rPr>
              <w:t>sidedress</w:t>
            </w:r>
            <w:proofErr w:type="spellEnd"/>
          </w:p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A71AAD8" wp14:editId="55B412C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1351280</wp:posOffset>
                      </wp:positionV>
                      <wp:extent cx="1838325" cy="257175"/>
                      <wp:effectExtent l="0" t="0" r="0" b="0"/>
                      <wp:wrapNone/>
                      <wp:docPr id="3091" name="Text Box 3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71AAD8" id="Text Box 3091" o:spid="_x0000_s1041" type="#_x0000_t202" style="position:absolute;left:0;text-align:left;margin-left:-.75pt;margin-top:106.4pt;width:144.75pt;height:20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78427014" wp14:editId="27D2AA26">
                  <wp:extent cx="2162175" cy="1541394"/>
                  <wp:effectExtent l="0" t="0" r="0" b="1905"/>
                  <wp:docPr id="3095" name="Picture 3095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44" cy="15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2D" w:rsidRPr="00AB7321" w:rsidTr="000040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0" w:type="dxa"/>
        </w:trPr>
        <w:tc>
          <w:tcPr>
            <w:tcW w:w="3445" w:type="dxa"/>
          </w:tcPr>
          <w:p w:rsidR="00CE7A2D" w:rsidRPr="00AB7321" w:rsidRDefault="00CE7A2D" w:rsidP="00CE7A2D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 xml:space="preserve">Fertilizer Timing -- Apply N as </w:t>
            </w:r>
            <w:proofErr w:type="spellStart"/>
            <w:r w:rsidRPr="00AB7321">
              <w:rPr>
                <w:sz w:val="36"/>
              </w:rPr>
              <w:t>sidedress</w:t>
            </w:r>
            <w:proofErr w:type="spellEnd"/>
          </w:p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94B9AFE" wp14:editId="7485DB9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1351280</wp:posOffset>
                      </wp:positionV>
                      <wp:extent cx="1838325" cy="257175"/>
                      <wp:effectExtent l="0" t="0" r="0" b="0"/>
                      <wp:wrapNone/>
                      <wp:docPr id="3083" name="Text Box 3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4B9AFE" id="Text Box 3083" o:spid="_x0000_s1042" type="#_x0000_t202" style="position:absolute;left:0;text-align:left;margin-left:-.75pt;margin-top:106.4pt;width:144.75pt;height:20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4E45F71D" wp14:editId="6D25E37B">
                  <wp:extent cx="2162175" cy="1541394"/>
                  <wp:effectExtent l="0" t="0" r="0" b="1905"/>
                  <wp:docPr id="3085" name="Picture 3085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44" cy="15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CE7A2D" w:rsidRDefault="00CE7A2D" w:rsidP="00CE7A2D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Fertilizer Rate – Apply at Maximum Return to Nitrogen rate</w:t>
            </w:r>
            <w:r>
              <w:rPr>
                <w:sz w:val="36"/>
              </w:rPr>
              <w:t xml:space="preserve"> (MRTN)</w:t>
            </w:r>
          </w:p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194DE9E" wp14:editId="272D33D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1024890</wp:posOffset>
                      </wp:positionV>
                      <wp:extent cx="1838325" cy="257175"/>
                      <wp:effectExtent l="0" t="0" r="0" b="0"/>
                      <wp:wrapNone/>
                      <wp:docPr id="3084" name="Text Box 3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194DE9E" id="Text Box 3084" o:spid="_x0000_s1043" type="#_x0000_t202" style="position:absolute;left:0;text-align:left;margin-left:-1.25pt;margin-top:80.7pt;width:144.75pt;height:20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0C2A4374" wp14:editId="4C6A8125">
                  <wp:extent cx="2571115" cy="1238250"/>
                  <wp:effectExtent l="0" t="0" r="635" b="0"/>
                  <wp:docPr id="3086" name="Picture 3086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umbn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8" b="5426"/>
                          <a:stretch/>
                        </pic:blipFill>
                        <pic:spPr bwMode="auto">
                          <a:xfrm>
                            <a:off x="0" y="0"/>
                            <a:ext cx="2641374" cy="12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5" w:type="dxa"/>
          </w:tcPr>
          <w:p w:rsidR="00CE7A2D" w:rsidRPr="00AB7321" w:rsidRDefault="00CE7A2D" w:rsidP="00CE7A2D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 xml:space="preserve">Fertilizer Timing -- Apply N as </w:t>
            </w:r>
            <w:proofErr w:type="spellStart"/>
            <w:r w:rsidRPr="00AB7321">
              <w:rPr>
                <w:sz w:val="36"/>
              </w:rPr>
              <w:t>sidedress</w:t>
            </w:r>
            <w:proofErr w:type="spellEnd"/>
          </w:p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5088494" wp14:editId="72D30D2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1351280</wp:posOffset>
                      </wp:positionV>
                      <wp:extent cx="1838325" cy="257175"/>
                      <wp:effectExtent l="0" t="0" r="0" b="0"/>
                      <wp:wrapNone/>
                      <wp:docPr id="3092" name="Text Box 3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088494" id="Text Box 3092" o:spid="_x0000_s1044" type="#_x0000_t202" style="position:absolute;left:0;text-align:left;margin-left:-.75pt;margin-top:106.4pt;width:144.75pt;height:20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25ABDCB8" wp14:editId="4D3F52FD">
                  <wp:extent cx="2162175" cy="1541394"/>
                  <wp:effectExtent l="0" t="0" r="0" b="1905"/>
                  <wp:docPr id="3096" name="Picture 3096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44" cy="15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2D" w:rsidRPr="00AB7321" w:rsidTr="000040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0" w:type="dxa"/>
        </w:trPr>
        <w:tc>
          <w:tcPr>
            <w:tcW w:w="3445" w:type="dxa"/>
          </w:tcPr>
          <w:p w:rsidR="00CE7A2D" w:rsidRPr="00AB7321" w:rsidRDefault="00CE7A2D" w:rsidP="00CE7A2D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 xml:space="preserve">Fertilizer Timing -- Apply N as </w:t>
            </w:r>
            <w:proofErr w:type="spellStart"/>
            <w:r w:rsidRPr="00AB7321">
              <w:rPr>
                <w:sz w:val="36"/>
              </w:rPr>
              <w:t>sidedress</w:t>
            </w:r>
            <w:proofErr w:type="spellEnd"/>
          </w:p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CE957A3" wp14:editId="0ED3D0F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1351280</wp:posOffset>
                      </wp:positionV>
                      <wp:extent cx="1838325" cy="257175"/>
                      <wp:effectExtent l="0" t="0" r="0" b="0"/>
                      <wp:wrapNone/>
                      <wp:docPr id="3087" name="Text Box 3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E957A3" id="Text Box 3087" o:spid="_x0000_s1045" type="#_x0000_t202" style="position:absolute;left:0;text-align:left;margin-left:-.75pt;margin-top:106.4pt;width:144.75pt;height:20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6F04A23E" wp14:editId="1FD110CC">
                  <wp:extent cx="2162175" cy="1541394"/>
                  <wp:effectExtent l="0" t="0" r="0" b="1905"/>
                  <wp:docPr id="3089" name="Picture 3089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44" cy="15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CE7A2D" w:rsidRDefault="00CE7A2D" w:rsidP="00CE7A2D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>Fertilizer Rate – Apply at Maximum Return to Nitrogen rate</w:t>
            </w:r>
            <w:r>
              <w:rPr>
                <w:sz w:val="36"/>
              </w:rPr>
              <w:t xml:space="preserve"> (MRTN)</w:t>
            </w:r>
          </w:p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27E27B8" wp14:editId="2CC68DD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1024890</wp:posOffset>
                      </wp:positionV>
                      <wp:extent cx="1838325" cy="257175"/>
                      <wp:effectExtent l="0" t="0" r="0" b="0"/>
                      <wp:wrapNone/>
                      <wp:docPr id="3088" name="Text Box 3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7E27B8" id="Text Box 3088" o:spid="_x0000_s1046" type="#_x0000_t202" style="position:absolute;left:0;text-align:left;margin-left:-1.25pt;margin-top:80.7pt;width:144.75pt;height:20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583D5730" wp14:editId="4446A899">
                  <wp:extent cx="2571115" cy="1238250"/>
                  <wp:effectExtent l="0" t="0" r="635" b="0"/>
                  <wp:docPr id="3090" name="Picture 3090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umbn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8" b="5426"/>
                          <a:stretch/>
                        </pic:blipFill>
                        <pic:spPr bwMode="auto">
                          <a:xfrm>
                            <a:off x="0" y="0"/>
                            <a:ext cx="2641374" cy="12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5" w:type="dxa"/>
          </w:tcPr>
          <w:p w:rsidR="00CE7A2D" w:rsidRPr="00AB7321" w:rsidRDefault="00CE7A2D" w:rsidP="00CE7A2D">
            <w:pPr>
              <w:jc w:val="center"/>
              <w:rPr>
                <w:sz w:val="36"/>
              </w:rPr>
            </w:pPr>
            <w:r w:rsidRPr="00AB7321">
              <w:rPr>
                <w:sz w:val="36"/>
              </w:rPr>
              <w:t xml:space="preserve">Fertilizer Timing -- Apply N as </w:t>
            </w:r>
            <w:proofErr w:type="spellStart"/>
            <w:r w:rsidRPr="00AB7321">
              <w:rPr>
                <w:sz w:val="36"/>
              </w:rPr>
              <w:t>sidedress</w:t>
            </w:r>
            <w:proofErr w:type="spellEnd"/>
          </w:p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2591E9B" wp14:editId="3FF7F9D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1351280</wp:posOffset>
                      </wp:positionV>
                      <wp:extent cx="1838325" cy="257175"/>
                      <wp:effectExtent l="0" t="0" r="0" b="0"/>
                      <wp:wrapNone/>
                      <wp:docPr id="3093" name="Text Box 3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591E9B" id="Text Box 3093" o:spid="_x0000_s1047" type="#_x0000_t202" style="position:absolute;left:0;text-align:left;margin-left:-.75pt;margin-top:106.4pt;width:144.75pt;height:20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7321">
              <w:rPr>
                <w:noProof/>
                <w:sz w:val="36"/>
              </w:rPr>
              <w:drawing>
                <wp:inline distT="0" distB="0" distL="0" distR="0" wp14:anchorId="2738D5FF" wp14:editId="4A765B26">
                  <wp:extent cx="2162175" cy="1541394"/>
                  <wp:effectExtent l="0" t="0" r="0" b="1905"/>
                  <wp:docPr id="3097" name="Picture 3097" descr="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244" cy="15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A2D" w:rsidRPr="00AB7321" w:rsidTr="000040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0" w:type="dxa"/>
        </w:trPr>
        <w:tc>
          <w:tcPr>
            <w:tcW w:w="3445" w:type="dxa"/>
          </w:tcPr>
          <w:p w:rsidR="00CE7A2D" w:rsidRPr="00AB7321" w:rsidRDefault="00CE7A2D" w:rsidP="00CE7A2D">
            <w:pPr>
              <w:jc w:val="center"/>
              <w:rPr>
                <w:sz w:val="36"/>
              </w:rPr>
            </w:pPr>
          </w:p>
        </w:tc>
        <w:tc>
          <w:tcPr>
            <w:tcW w:w="3840" w:type="dxa"/>
          </w:tcPr>
          <w:p w:rsidR="00CE7A2D" w:rsidRPr="00AB7321" w:rsidRDefault="00CE7A2D" w:rsidP="00CE7A2D">
            <w:pPr>
              <w:jc w:val="center"/>
              <w:rPr>
                <w:sz w:val="36"/>
              </w:rPr>
            </w:pPr>
          </w:p>
        </w:tc>
        <w:tc>
          <w:tcPr>
            <w:tcW w:w="3445" w:type="dxa"/>
          </w:tcPr>
          <w:p w:rsidR="00CE7A2D" w:rsidRPr="00AB7321" w:rsidRDefault="00CE7A2D" w:rsidP="00CE7A2D">
            <w:pPr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311A79A" wp14:editId="37579B0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1351280</wp:posOffset>
                      </wp:positionV>
                      <wp:extent cx="1838325" cy="257175"/>
                      <wp:effectExtent l="0" t="0" r="0" b="0"/>
                      <wp:wrapNone/>
                      <wp:docPr id="3094" name="Text Box 3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A2D" w:rsidRPr="001B45BB" w:rsidRDefault="00CE7A2D" w:rsidP="00CE7A2D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1B45BB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USDA NRCS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11A79A" id="Text Box 3094" o:spid="_x0000_s1048" type="#_x0000_t202" style="position:absolute;left:0;text-align:left;margin-left:-.75pt;margin-top:106.4pt;width:144.75pt;height:20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" filled="f" stroked="f" strokeweight=".5pt">
                      <v:textbox>
                        <w:txbxContent>
                          <w:p w:rsidR="00CE7A2D" w:rsidRPr="001B45BB" w:rsidRDefault="00CE7A2D" w:rsidP="00CE7A2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B45B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Photo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USDA NRCS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61665" w:rsidRDefault="00461665" w:rsidP="00F4055E"/>
    <w:sectPr w:rsidR="00461665" w:rsidSect="00AB73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321"/>
    <w:rsid w:val="00015F45"/>
    <w:rsid w:val="0014578A"/>
    <w:rsid w:val="001A24DA"/>
    <w:rsid w:val="001B45BB"/>
    <w:rsid w:val="00461665"/>
    <w:rsid w:val="005222EB"/>
    <w:rsid w:val="008B46D8"/>
    <w:rsid w:val="009735BB"/>
    <w:rsid w:val="00AB7321"/>
    <w:rsid w:val="00CE7A2D"/>
    <w:rsid w:val="00DA3384"/>
    <w:rsid w:val="00F4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623CB"/>
  <w15:chartTrackingRefBased/>
  <w15:docId w15:val="{5F9983AD-662F-4319-9F05-106679C78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2EB"/>
  </w:style>
  <w:style w:type="paragraph" w:styleId="Heading1">
    <w:name w:val="heading 1"/>
    <w:basedOn w:val="Normal"/>
    <w:next w:val="Normal"/>
    <w:link w:val="Heading1Char"/>
    <w:uiPriority w:val="9"/>
    <w:qFormat/>
    <w:rsid w:val="005222E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22E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22E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22E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22E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2E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2EB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2EB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2EB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22E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222E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22E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22E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22EB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22E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22EB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22EB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22EB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22EB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222E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222E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2E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22EB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5222EB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5222EB"/>
    <w:rPr>
      <w:i/>
      <w:iCs/>
      <w:color w:val="auto"/>
    </w:rPr>
  </w:style>
  <w:style w:type="paragraph" w:styleId="NoSpacing">
    <w:name w:val="No Spacing"/>
    <w:uiPriority w:val="1"/>
    <w:qFormat/>
    <w:rsid w:val="005222E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222E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22E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222E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2E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22EB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5222E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5222E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222EB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222EB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5222EB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22EB"/>
    <w:pPr>
      <w:outlineLvl w:val="9"/>
    </w:pPr>
  </w:style>
  <w:style w:type="table" w:styleId="TableGrid">
    <w:name w:val="Table Grid"/>
    <w:basedOn w:val="TableNormal"/>
    <w:uiPriority w:val="39"/>
    <w:rsid w:val="00AB7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2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4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B33A570A.dotm</Template>
  <TotalTime>5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Computer Network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Frankenberger, Jane R</dc:creator>
  <cp:keywords/>
  <dc:description/>
  <cp:lastModifiedBy>Frankenberger, Jane R</cp:lastModifiedBy>
  <cp:revision>3</cp:revision>
  <cp:lastPrinted>2015-09-16T15:38:00Z</cp:lastPrinted>
  <dcterms:created xsi:type="dcterms:W3CDTF">2016-03-13T15:20:00Z</dcterms:created>
  <dcterms:modified xsi:type="dcterms:W3CDTF">2016-03-13T18:03:00Z</dcterms:modified>
</cp:coreProperties>
</file>