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C4D" w:rsidRDefault="00933C4D" w:rsidP="00161B91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Summary of </w:t>
      </w:r>
      <w:r w:rsidR="00161B91">
        <w:rPr>
          <w:rFonts w:ascii="Cambria" w:hAnsi="Cambria"/>
          <w:b/>
          <w:sz w:val="24"/>
          <w:szCs w:val="24"/>
        </w:rPr>
        <w:t xml:space="preserve">Mentoring &amp; Voting Policies </w:t>
      </w:r>
    </w:p>
    <w:p w:rsidR="007F1383" w:rsidRDefault="00933C4D" w:rsidP="00161B91">
      <w:pPr>
        <w:jc w:val="center"/>
        <w:rPr>
          <w:rFonts w:ascii="Cambria" w:hAnsi="Cambria"/>
          <w:b/>
          <w:sz w:val="24"/>
          <w:szCs w:val="24"/>
        </w:rPr>
      </w:pPr>
      <w:proofErr w:type="gramStart"/>
      <w:r>
        <w:rPr>
          <w:rFonts w:ascii="Cambria" w:hAnsi="Cambria"/>
          <w:b/>
          <w:sz w:val="24"/>
          <w:szCs w:val="24"/>
        </w:rPr>
        <w:t>in</w:t>
      </w:r>
      <w:proofErr w:type="gramEnd"/>
      <w:r>
        <w:rPr>
          <w:rFonts w:ascii="Cambria" w:hAnsi="Cambria"/>
          <w:b/>
          <w:sz w:val="24"/>
          <w:szCs w:val="24"/>
        </w:rPr>
        <w:t xml:space="preserve"> the College of Engineering </w:t>
      </w:r>
      <w:r w:rsidR="00161B91">
        <w:rPr>
          <w:rFonts w:ascii="Cambria" w:hAnsi="Cambria"/>
          <w:b/>
          <w:sz w:val="24"/>
          <w:szCs w:val="24"/>
        </w:rPr>
        <w:t>Schools &amp; Divisions</w:t>
      </w:r>
    </w:p>
    <w:p w:rsidR="00161B91" w:rsidRDefault="00161B91" w:rsidP="00161B91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November 9, 2017</w:t>
      </w:r>
    </w:p>
    <w:p w:rsidR="007F1383" w:rsidRDefault="007F1383">
      <w:pPr>
        <w:rPr>
          <w:rFonts w:ascii="Cambria" w:hAnsi="Cambria"/>
          <w:b/>
          <w:sz w:val="24"/>
          <w:szCs w:val="24"/>
        </w:rPr>
      </w:pPr>
    </w:p>
    <w:p w:rsidR="00B00E38" w:rsidRPr="00780DC8" w:rsidRDefault="00780DC8">
      <w:pPr>
        <w:rPr>
          <w:rFonts w:ascii="Cambria" w:hAnsi="Cambria"/>
          <w:b/>
          <w:sz w:val="24"/>
          <w:szCs w:val="24"/>
        </w:rPr>
      </w:pPr>
      <w:r w:rsidRPr="00780DC8">
        <w:rPr>
          <w:rFonts w:ascii="Cambria" w:hAnsi="Cambria"/>
          <w:b/>
          <w:sz w:val="24"/>
          <w:szCs w:val="24"/>
        </w:rPr>
        <w:t>AAE:</w:t>
      </w:r>
    </w:p>
    <w:p w:rsidR="00780DC8" w:rsidRDefault="00186064" w:rsidP="00780DC8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780DC8" w:rsidRDefault="00780DC8" w:rsidP="00780DC8">
      <w:pPr>
        <w:pStyle w:val="ListParagraph"/>
        <w:numPr>
          <w:ilvl w:val="1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Follow college bylaws</w:t>
      </w:r>
    </w:p>
    <w:p w:rsidR="00780DC8" w:rsidRDefault="00780DC8" w:rsidP="00780DC8">
      <w:pPr>
        <w:pStyle w:val="ListParagraph"/>
        <w:numPr>
          <w:ilvl w:val="1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Elect faculty by simple majority</w:t>
      </w:r>
    </w:p>
    <w:p w:rsidR="00780DC8" w:rsidRDefault="00780DC8" w:rsidP="00780DC8">
      <w:pPr>
        <w:pStyle w:val="ListParagraph"/>
        <w:numPr>
          <w:ilvl w:val="1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Request second place winner if, for example, the faculty member will be teaching during meeting times</w:t>
      </w:r>
    </w:p>
    <w:p w:rsidR="00780DC8" w:rsidRDefault="00867B0E" w:rsidP="00186064">
      <w:pPr>
        <w:pStyle w:val="ListParagraph"/>
        <w:numPr>
          <w:ilvl w:val="1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Meeting</w:t>
      </w:r>
    </w:p>
    <w:p w:rsidR="00780DC8" w:rsidRDefault="00780DC8" w:rsidP="00186064">
      <w:pPr>
        <w:pStyle w:val="ListParagraph"/>
        <w:numPr>
          <w:ilvl w:val="2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Roberts Rules of Order</w:t>
      </w:r>
    </w:p>
    <w:p w:rsidR="00780DC8" w:rsidRDefault="00780DC8" w:rsidP="00186064">
      <w:pPr>
        <w:pStyle w:val="ListParagraph"/>
        <w:numPr>
          <w:ilvl w:val="1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Primary Comm</w:t>
      </w:r>
      <w:r w:rsidR="00867B0E">
        <w:rPr>
          <w:rFonts w:ascii="Cambria" w:hAnsi="Cambria"/>
          <w:sz w:val="24"/>
          <w:szCs w:val="24"/>
        </w:rPr>
        <w:t>ittee</w:t>
      </w:r>
    </w:p>
    <w:p w:rsidR="00780DC8" w:rsidRDefault="00780DC8" w:rsidP="00186064">
      <w:pPr>
        <w:pStyle w:val="ListParagraph"/>
        <w:numPr>
          <w:ilvl w:val="2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Special separate set of written rules</w:t>
      </w:r>
    </w:p>
    <w:p w:rsidR="00062DE9" w:rsidRDefault="00062DE9" w:rsidP="00062DE9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CF1DD8" w:rsidRPr="00C313C7" w:rsidRDefault="00D33DEC" w:rsidP="00C313C7">
      <w:pPr>
        <w:pStyle w:val="ListParagraph"/>
        <w:numPr>
          <w:ilvl w:val="1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Written policy on file</w:t>
      </w:r>
    </w:p>
    <w:p w:rsidR="00D20A95" w:rsidRDefault="00D20A95" w:rsidP="008C25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ABE:</w:t>
      </w: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062DE9" w:rsidRP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D20A95" w:rsidRDefault="00D20A95" w:rsidP="008C25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BME:</w:t>
      </w: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062DE9" w:rsidRPr="00062DE9" w:rsidRDefault="00062DE9" w:rsidP="008C250E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Pr="00062DE9" w:rsidRDefault="008C250E" w:rsidP="008C25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CE:</w:t>
      </w:r>
    </w:p>
    <w:p w:rsidR="008C250E" w:rsidRDefault="008C250E" w:rsidP="008C250E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8C250E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No formal written voting policy</w:t>
      </w:r>
    </w:p>
    <w:p w:rsidR="008C250E" w:rsidRPr="00E76420" w:rsidRDefault="008C250E" w:rsidP="008C250E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t>Critical Issues to Consider</w:t>
      </w:r>
    </w:p>
    <w:p w:rsidR="008C250E" w:rsidRPr="00E76420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t>Parking availability in Northwestern garage</w:t>
      </w:r>
    </w:p>
    <w:p w:rsidR="008C250E" w:rsidRPr="00E76420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t>Second elevator needed</w:t>
      </w:r>
    </w:p>
    <w:p w:rsidR="008C250E" w:rsidRPr="00E76420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t>Need each school/division to have a written policy on paid parental leave</w:t>
      </w:r>
    </w:p>
    <w:p w:rsidR="008C250E" w:rsidRPr="00E76420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t>Need for dependent care</w:t>
      </w:r>
    </w:p>
    <w:p w:rsidR="008C250E" w:rsidRPr="00E76420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t>Inadequate desk space for students conducting research</w:t>
      </w:r>
    </w:p>
    <w:p w:rsidR="008C250E" w:rsidRPr="00E76420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lastRenderedPageBreak/>
        <w:t>Balancing workload across the faculty</w:t>
      </w:r>
    </w:p>
    <w:p w:rsidR="008C250E" w:rsidRPr="00E76420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t>Aligning pay raises/incentives to productivity</w:t>
      </w:r>
    </w:p>
    <w:p w:rsidR="008C250E" w:rsidRPr="00E76420" w:rsidRDefault="008C250E" w:rsidP="008C250E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 w:rsidRPr="00E76420">
        <w:rPr>
          <w:rFonts w:ascii="Cambria" w:hAnsi="Cambria"/>
          <w:sz w:val="24"/>
          <w:szCs w:val="24"/>
        </w:rPr>
        <w:t>Developing  a policy on voting rules in each school and division</w:t>
      </w:r>
    </w:p>
    <w:p w:rsidR="0099489F" w:rsidRDefault="0099489F" w:rsidP="0099489F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99489F" w:rsidRPr="00CF1DD8" w:rsidRDefault="00D33DEC" w:rsidP="00CF1DD8">
      <w:pPr>
        <w:pStyle w:val="ListParagraph"/>
        <w:numPr>
          <w:ilvl w:val="1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Written policy on file</w:t>
      </w:r>
    </w:p>
    <w:p w:rsidR="00D20A95" w:rsidRDefault="00D33DEC" w:rsidP="008C25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br/>
      </w:r>
      <w:proofErr w:type="spellStart"/>
      <w:r w:rsidR="00D20A95">
        <w:rPr>
          <w:rFonts w:ascii="Cambria" w:hAnsi="Cambria"/>
          <w:b/>
          <w:sz w:val="24"/>
          <w:szCs w:val="24"/>
        </w:rPr>
        <w:t>ChE</w:t>
      </w:r>
      <w:proofErr w:type="spellEnd"/>
      <w:r w:rsidR="00D20A95">
        <w:rPr>
          <w:rFonts w:ascii="Cambria" w:hAnsi="Cambria"/>
          <w:b/>
          <w:sz w:val="24"/>
          <w:szCs w:val="24"/>
        </w:rPr>
        <w:t>:</w:t>
      </w: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062DE9" w:rsidRPr="00062DE9" w:rsidRDefault="00062DE9" w:rsidP="008C250E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8C250E" w:rsidRDefault="008C250E" w:rsidP="008C250E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CEM:</w:t>
      </w:r>
    </w:p>
    <w:p w:rsidR="00AB6CB5" w:rsidRDefault="00AB6CB5" w:rsidP="00AB6CB5">
      <w:pPr>
        <w:pStyle w:val="ListParagraph"/>
        <w:numPr>
          <w:ilvl w:val="0"/>
          <w:numId w:val="3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AB6CB5" w:rsidRDefault="00AB6CB5" w:rsidP="00AB6CB5">
      <w:pPr>
        <w:pStyle w:val="ListParagraph"/>
        <w:numPr>
          <w:ilvl w:val="1"/>
          <w:numId w:val="3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No written policy</w:t>
      </w:r>
    </w:p>
    <w:p w:rsidR="00AB6CB5" w:rsidRDefault="00AB6CB5" w:rsidP="00AB6CB5">
      <w:pPr>
        <w:pStyle w:val="ListParagraph"/>
        <w:numPr>
          <w:ilvl w:val="1"/>
          <w:numId w:val="3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Procedure: take nominations, followed by elections</w:t>
      </w:r>
    </w:p>
    <w:p w:rsidR="00AB6CB5" w:rsidRPr="00AB6CB5" w:rsidRDefault="00AB6CB5" w:rsidP="00AB6CB5">
      <w:pPr>
        <w:pStyle w:val="ListParagraph"/>
        <w:numPr>
          <w:ilvl w:val="2"/>
          <w:numId w:val="3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There is usually no more than one nomination</w:t>
      </w:r>
    </w:p>
    <w:p w:rsidR="008C250E" w:rsidRDefault="008C250E" w:rsidP="008C250E">
      <w:pPr>
        <w:pStyle w:val="ListParagraph"/>
        <w:numPr>
          <w:ilvl w:val="0"/>
          <w:numId w:val="3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8C250E" w:rsidRDefault="008C250E" w:rsidP="008C250E">
      <w:pPr>
        <w:pStyle w:val="ListParagraph"/>
        <w:numPr>
          <w:ilvl w:val="1"/>
          <w:numId w:val="3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No written policy</w:t>
      </w:r>
      <w:r w:rsidR="00867B0E">
        <w:rPr>
          <w:rFonts w:ascii="Cambria" w:hAnsi="Cambria"/>
          <w:sz w:val="24"/>
          <w:szCs w:val="24"/>
        </w:rPr>
        <w:t>, but there are two paths</w:t>
      </w:r>
    </w:p>
    <w:p w:rsidR="00867B0E" w:rsidRDefault="00867B0E" w:rsidP="00867B0E">
      <w:pPr>
        <w:pStyle w:val="ListParagraph"/>
        <w:numPr>
          <w:ilvl w:val="2"/>
          <w:numId w:val="3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Acknowledge other schools’ policy on mentoring when faculty have joint appointments</w:t>
      </w:r>
    </w:p>
    <w:p w:rsidR="00867B0E" w:rsidRDefault="00867B0E" w:rsidP="00867B0E">
      <w:pPr>
        <w:pStyle w:val="ListParagraph"/>
        <w:numPr>
          <w:ilvl w:val="2"/>
          <w:numId w:val="3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All senior faculty mentor junior faculty  informally</w:t>
      </w:r>
    </w:p>
    <w:p w:rsidR="00D20A95" w:rsidRDefault="00D20A95" w:rsidP="00867B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ECE:</w:t>
      </w: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062DE9" w:rsidRPr="00062DE9" w:rsidRDefault="00062DE9" w:rsidP="00867B0E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D20A95" w:rsidRDefault="00D20A95" w:rsidP="00867B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EEE:</w:t>
      </w: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062DE9" w:rsidRPr="00062DE9" w:rsidRDefault="00062DE9" w:rsidP="00867B0E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D20A95" w:rsidRDefault="00D20A95" w:rsidP="00867B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ENE:</w:t>
      </w: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F959ED" w:rsidRPr="00062DE9" w:rsidRDefault="00D33DEC" w:rsidP="00F959ED">
      <w:pPr>
        <w:pStyle w:val="ListParagraph"/>
        <w:numPr>
          <w:ilvl w:val="2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Written policy on file</w:t>
      </w:r>
    </w:p>
    <w:p w:rsidR="00D20A95" w:rsidRDefault="00D20A95" w:rsidP="00D20A9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lastRenderedPageBreak/>
        <w:t>IE:</w:t>
      </w:r>
    </w:p>
    <w:p w:rsidR="00D20A95" w:rsidRDefault="00D20A95" w:rsidP="00D20A95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D20A95" w:rsidRDefault="00D20A95" w:rsidP="00D20A95">
      <w:pPr>
        <w:pStyle w:val="ListParagraph"/>
        <w:numPr>
          <w:ilvl w:val="1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The college’s recommended policies are followed</w:t>
      </w:r>
    </w:p>
    <w:p w:rsidR="00D20A95" w:rsidRDefault="00D20A95" w:rsidP="00D20A95">
      <w:pPr>
        <w:pStyle w:val="ListParagraph"/>
        <w:numPr>
          <w:ilvl w:val="1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Curriculum committees and other committees function according to parliamentary rules</w:t>
      </w:r>
    </w:p>
    <w:p w:rsidR="00D20A95" w:rsidRDefault="00D20A95" w:rsidP="00D20A95">
      <w:pPr>
        <w:pStyle w:val="ListParagraph"/>
        <w:numPr>
          <w:ilvl w:val="1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No written bylaws</w:t>
      </w:r>
    </w:p>
    <w:p w:rsidR="00EA3B35" w:rsidRDefault="00EA3B35" w:rsidP="00EA3B35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Mentoring:</w:t>
      </w:r>
    </w:p>
    <w:p w:rsidR="00EA3B35" w:rsidRDefault="00EA3B35" w:rsidP="00EA3B35">
      <w:pPr>
        <w:pStyle w:val="ListParagraph"/>
        <w:numPr>
          <w:ilvl w:val="1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College of Engineering mentoring document shared with all faculty</w:t>
      </w:r>
    </w:p>
    <w:p w:rsidR="00EA3B35" w:rsidRDefault="00EA3B35" w:rsidP="00EA3B35">
      <w:pPr>
        <w:pStyle w:val="ListParagraph"/>
        <w:numPr>
          <w:ilvl w:val="1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Mentors are not assigned to junior faculty</w:t>
      </w:r>
    </w:p>
    <w:p w:rsidR="00EA3B35" w:rsidRDefault="00EA3B35" w:rsidP="00EA3B35">
      <w:pPr>
        <w:pStyle w:val="ListParagraph"/>
        <w:numPr>
          <w:ilvl w:val="1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Junior faculty are encouraged</w:t>
      </w:r>
      <w:r w:rsidR="007F1383">
        <w:rPr>
          <w:rFonts w:ascii="Cambria" w:hAnsi="Cambria"/>
          <w:sz w:val="24"/>
          <w:szCs w:val="24"/>
        </w:rPr>
        <w:t xml:space="preserve"> by head</w:t>
      </w:r>
      <w:r>
        <w:rPr>
          <w:rFonts w:ascii="Cambria" w:hAnsi="Cambria"/>
          <w:sz w:val="24"/>
          <w:szCs w:val="24"/>
        </w:rPr>
        <w:t xml:space="preserve"> to identify mentors and work closely with them</w:t>
      </w:r>
    </w:p>
    <w:p w:rsidR="00EA3B35" w:rsidRPr="00EA3B35" w:rsidRDefault="00EA3B35" w:rsidP="00EA3B35">
      <w:pPr>
        <w:pStyle w:val="ListParagraph"/>
        <w:numPr>
          <w:ilvl w:val="1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Feedback is gathered during annual faculty reviews</w:t>
      </w:r>
    </w:p>
    <w:p w:rsidR="00D20A95" w:rsidRDefault="00D20A95" w:rsidP="00867B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ME:</w:t>
      </w: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062DE9" w:rsidRPr="00062DE9" w:rsidRDefault="00062DE9" w:rsidP="00867B0E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D20A95" w:rsidRDefault="00D20A95" w:rsidP="00867B0E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MSE:</w:t>
      </w: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062DE9" w:rsidRDefault="00062DE9" w:rsidP="00062DE9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</w:p>
    <w:p w:rsidR="00062DE9" w:rsidRDefault="00062DE9" w:rsidP="00062DE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062DE9" w:rsidRPr="00CC13EE" w:rsidRDefault="007F1383" w:rsidP="00CC13EE">
      <w:pPr>
        <w:pStyle w:val="ListParagraph"/>
        <w:numPr>
          <w:ilvl w:val="1"/>
          <w:numId w:val="5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Written policy on file</w:t>
      </w:r>
    </w:p>
    <w:p w:rsidR="00867B0E" w:rsidRDefault="00867B0E" w:rsidP="00867B0E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NE:</w:t>
      </w:r>
    </w:p>
    <w:p w:rsidR="00867B0E" w:rsidRDefault="00867B0E" w:rsidP="00867B0E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Voting Policy</w:t>
      </w:r>
    </w:p>
    <w:p w:rsidR="00867B0E" w:rsidRDefault="001E362F" w:rsidP="001E362F">
      <w:pPr>
        <w:pStyle w:val="ListParagraph"/>
        <w:numPr>
          <w:ilvl w:val="1"/>
          <w:numId w:val="4"/>
        </w:numPr>
        <w:rPr>
          <w:rFonts w:ascii="Cambria" w:hAnsi="Cambria"/>
          <w:sz w:val="24"/>
          <w:szCs w:val="24"/>
        </w:rPr>
      </w:pPr>
      <w:hyperlink r:id="rId5" w:history="1">
        <w:r>
          <w:rPr>
            <w:rStyle w:val="Hyperlink"/>
            <w:rFonts w:ascii="Cambria" w:hAnsi="Cambria"/>
            <w:sz w:val="24"/>
            <w:szCs w:val="24"/>
          </w:rPr>
          <w:t>Written polic</w:t>
        </w:r>
        <w:r>
          <w:rPr>
            <w:rStyle w:val="Hyperlink"/>
            <w:rFonts w:ascii="Cambria" w:hAnsi="Cambria"/>
            <w:sz w:val="24"/>
            <w:szCs w:val="24"/>
          </w:rPr>
          <w:t>y</w:t>
        </w:r>
        <w:r>
          <w:rPr>
            <w:rStyle w:val="Hyperlink"/>
            <w:rFonts w:ascii="Cambria" w:hAnsi="Cambria"/>
            <w:sz w:val="24"/>
            <w:szCs w:val="24"/>
          </w:rPr>
          <w:t xml:space="preserve"> on file</w:t>
        </w:r>
      </w:hyperlink>
      <w:bookmarkStart w:id="0" w:name="_GoBack"/>
      <w:bookmarkEnd w:id="0"/>
      <w:r>
        <w:rPr>
          <w:rStyle w:val="Hyperlink"/>
          <w:rFonts w:ascii="Cambria" w:hAnsi="Cambria"/>
          <w:sz w:val="24"/>
          <w:szCs w:val="24"/>
        </w:rPr>
        <w:br/>
      </w:r>
    </w:p>
    <w:p w:rsidR="00161B91" w:rsidRDefault="00EA3B35" w:rsidP="00161B91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Faculty Mentoring</w:t>
      </w:r>
    </w:p>
    <w:p w:rsidR="007F1383" w:rsidRPr="00161B91" w:rsidRDefault="007F1383" w:rsidP="00161B91">
      <w:pPr>
        <w:pStyle w:val="ListParagraph"/>
        <w:numPr>
          <w:ilvl w:val="0"/>
          <w:numId w:val="7"/>
        </w:numPr>
        <w:rPr>
          <w:rFonts w:ascii="Cambria" w:hAnsi="Cambria"/>
          <w:sz w:val="24"/>
          <w:szCs w:val="24"/>
        </w:rPr>
      </w:pPr>
      <w:r w:rsidRPr="00161B91">
        <w:rPr>
          <w:rFonts w:ascii="Cambria" w:hAnsi="Cambria"/>
          <w:sz w:val="24"/>
          <w:szCs w:val="24"/>
        </w:rPr>
        <w:t>Under development</w:t>
      </w:r>
    </w:p>
    <w:sectPr w:rsidR="007F1383" w:rsidRPr="00161B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D05EF5"/>
    <w:multiLevelType w:val="hybridMultilevel"/>
    <w:tmpl w:val="2C02D6B0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2B1B708F"/>
    <w:multiLevelType w:val="hybridMultilevel"/>
    <w:tmpl w:val="BE8EC9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CBA6F82"/>
    <w:multiLevelType w:val="hybridMultilevel"/>
    <w:tmpl w:val="19449138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557F2D25"/>
    <w:multiLevelType w:val="hybridMultilevel"/>
    <w:tmpl w:val="5A4A3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E2454C4"/>
    <w:multiLevelType w:val="hybridMultilevel"/>
    <w:tmpl w:val="6F8CEC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F50473C"/>
    <w:multiLevelType w:val="hybridMultilevel"/>
    <w:tmpl w:val="A7AE56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A2530F8"/>
    <w:multiLevelType w:val="hybridMultilevel"/>
    <w:tmpl w:val="A40A83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D39"/>
    <w:rsid w:val="00062DE9"/>
    <w:rsid w:val="001072BC"/>
    <w:rsid w:val="00161B91"/>
    <w:rsid w:val="00186064"/>
    <w:rsid w:val="001E362F"/>
    <w:rsid w:val="002E6D39"/>
    <w:rsid w:val="003C5027"/>
    <w:rsid w:val="00527E60"/>
    <w:rsid w:val="00780DC8"/>
    <w:rsid w:val="007F1383"/>
    <w:rsid w:val="00867B0E"/>
    <w:rsid w:val="008C250E"/>
    <w:rsid w:val="00933C4D"/>
    <w:rsid w:val="0099489F"/>
    <w:rsid w:val="00AB6CB5"/>
    <w:rsid w:val="00B00E38"/>
    <w:rsid w:val="00C313C7"/>
    <w:rsid w:val="00CC13EE"/>
    <w:rsid w:val="00CF1DD8"/>
    <w:rsid w:val="00D20A95"/>
    <w:rsid w:val="00D33DEC"/>
    <w:rsid w:val="00E76420"/>
    <w:rsid w:val="00EA3B35"/>
    <w:rsid w:val="00F9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E0A7C3-F386-4289-A049-FD586517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D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7E6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36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ngineering.purdue.edu/Intranet/Groups/Committees/Faculty%20Affairs%20Committee/FACMemberAccess/VotingProcedures/N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875FC6FA</Template>
  <TotalTime>82</TotalTime>
  <Pages>3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Snow, Hannah M</dc:creator>
  <cp:keywords/>
  <dc:description/>
  <cp:lastModifiedBy>Freeland, Marsha J</cp:lastModifiedBy>
  <cp:revision>18</cp:revision>
  <dcterms:created xsi:type="dcterms:W3CDTF">2017-11-08T20:38:00Z</dcterms:created>
  <dcterms:modified xsi:type="dcterms:W3CDTF">2017-11-09T21:20:00Z</dcterms:modified>
</cp:coreProperties>
</file>