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73FF7968" w:rsidR="00D54751" w:rsidRDefault="00792291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April 21</w:t>
      </w:r>
      <w:r w:rsidR="000A17B4">
        <w:rPr>
          <w:szCs w:val="24"/>
        </w:rPr>
        <w:t>, 2020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0A17B4">
        <w:rPr>
          <w:szCs w:val="24"/>
        </w:rPr>
        <w:t>12:</w:t>
      </w:r>
      <w:r w:rsidR="00154FF4">
        <w:rPr>
          <w:szCs w:val="24"/>
        </w:rPr>
        <w:t>3</w:t>
      </w:r>
      <w:r w:rsidR="000A17B4">
        <w:rPr>
          <w:szCs w:val="24"/>
        </w:rPr>
        <w:t>0 – 1:</w:t>
      </w:r>
      <w:r w:rsidR="00154FF4">
        <w:rPr>
          <w:szCs w:val="24"/>
        </w:rPr>
        <w:t>3</w:t>
      </w:r>
      <w:r w:rsidR="000A17B4">
        <w:rPr>
          <w:szCs w:val="24"/>
        </w:rPr>
        <w:t>0</w:t>
      </w:r>
      <w:r w:rsidR="0029471F">
        <w:rPr>
          <w:szCs w:val="24"/>
        </w:rPr>
        <w:t xml:space="preserve"> pm, </w:t>
      </w:r>
      <w:r>
        <w:rPr>
          <w:szCs w:val="24"/>
        </w:rPr>
        <w:t>WebEx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5557D751" w14:textId="48BAE8E3" w:rsidR="000A17B4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941533">
        <w:rPr>
          <w:szCs w:val="24"/>
        </w:rPr>
        <w:t>M</w:t>
      </w:r>
      <w:r w:rsidR="0034534B">
        <w:rPr>
          <w:szCs w:val="24"/>
        </w:rPr>
        <w:t>.</w:t>
      </w:r>
      <w:r w:rsidR="00941533">
        <w:rPr>
          <w:szCs w:val="24"/>
        </w:rPr>
        <w:t xml:space="preserve"> </w:t>
      </w:r>
      <w:proofErr w:type="spellStart"/>
      <w:r w:rsidR="00941533">
        <w:rPr>
          <w:szCs w:val="24"/>
        </w:rPr>
        <w:t>Okuniewski</w:t>
      </w:r>
      <w:proofErr w:type="spellEnd"/>
      <w:r w:rsidR="008D5D78">
        <w:rPr>
          <w:szCs w:val="24"/>
        </w:rPr>
        <w:t xml:space="preserve">, </w:t>
      </w:r>
      <w:r w:rsidR="001A3428">
        <w:rPr>
          <w:szCs w:val="24"/>
        </w:rPr>
        <w:t>M. Bowman</w:t>
      </w:r>
      <w:r w:rsidR="008D5D78">
        <w:rPr>
          <w:szCs w:val="24"/>
        </w:rPr>
        <w:t xml:space="preserve">, N. Kong, K. Marais, </w:t>
      </w:r>
      <w:r w:rsidR="000E52EF">
        <w:rPr>
          <w:szCs w:val="24"/>
        </w:rPr>
        <w:t>C. Yuan</w:t>
      </w:r>
      <w:r w:rsidR="00E26D1F">
        <w:rPr>
          <w:szCs w:val="24"/>
        </w:rPr>
        <w:t xml:space="preserve">, </w:t>
      </w:r>
      <w:r w:rsidR="000A17B4">
        <w:rPr>
          <w:szCs w:val="24"/>
        </w:rPr>
        <w:t>B. Caldwell</w:t>
      </w:r>
      <w:r w:rsidR="00DF5B66">
        <w:rPr>
          <w:szCs w:val="24"/>
        </w:rPr>
        <w:t xml:space="preserve">, </w:t>
      </w:r>
    </w:p>
    <w:p w14:paraId="70D706B0" w14:textId="7F2FAB3A" w:rsidR="00D54751" w:rsidRDefault="00DF5B66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S. Sundaram, H. Abdel-</w:t>
      </w:r>
      <w:proofErr w:type="spellStart"/>
      <w:r>
        <w:rPr>
          <w:szCs w:val="24"/>
        </w:rPr>
        <w:t>Khalik</w:t>
      </w:r>
      <w:proofErr w:type="spellEnd"/>
      <w:r>
        <w:rPr>
          <w:szCs w:val="24"/>
        </w:rPr>
        <w:t xml:space="preserve">, </w:t>
      </w:r>
      <w:r w:rsidR="000A17B4">
        <w:rPr>
          <w:szCs w:val="24"/>
        </w:rPr>
        <w:t>T. Moore</w:t>
      </w:r>
      <w:r>
        <w:rPr>
          <w:szCs w:val="24"/>
        </w:rPr>
        <w:t xml:space="preserve">, A. </w:t>
      </w:r>
      <w:proofErr w:type="spellStart"/>
      <w:r>
        <w:rPr>
          <w:szCs w:val="24"/>
        </w:rPr>
        <w:t>Engelberth</w:t>
      </w:r>
      <w:proofErr w:type="spellEnd"/>
      <w:r w:rsidR="007E3AA0">
        <w:rPr>
          <w:szCs w:val="24"/>
        </w:rPr>
        <w:t>, H. Cai, G. Shaver</w:t>
      </w:r>
      <w:r w:rsidR="00792291">
        <w:rPr>
          <w:szCs w:val="24"/>
        </w:rPr>
        <w:t>, A. Raman</w:t>
      </w:r>
    </w:p>
    <w:p w14:paraId="41D3EEC0" w14:textId="7A7B01F4" w:rsidR="003C4624" w:rsidRDefault="003C4624" w:rsidP="008915C4">
      <w:pPr>
        <w:autoSpaceDE w:val="0"/>
        <w:autoSpaceDN w:val="0"/>
        <w:adjustRightInd w:val="0"/>
        <w:rPr>
          <w:szCs w:val="24"/>
        </w:rPr>
      </w:pPr>
    </w:p>
    <w:p w14:paraId="24AEDD6A" w14:textId="77777777" w:rsidR="00DC33DC" w:rsidRPr="00DC33DC" w:rsidRDefault="00D54751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Call to order</w:t>
      </w:r>
    </w:p>
    <w:p w14:paraId="01AD7B98" w14:textId="5FD087CE" w:rsidR="00DC33DC" w:rsidRPr="00DC33DC" w:rsidRDefault="00D54751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Agenda review and approval</w:t>
      </w:r>
    </w:p>
    <w:p w14:paraId="484FC077" w14:textId="4EC35683" w:rsidR="001A3428" w:rsidRPr="00DC33DC" w:rsidRDefault="00D37CC7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 xml:space="preserve">Approval of minutes from </w:t>
      </w:r>
      <w:r w:rsidR="00792291">
        <w:rPr>
          <w:szCs w:val="24"/>
        </w:rPr>
        <w:t>March 10</w:t>
      </w:r>
      <w:r w:rsidR="007E3AA0">
        <w:rPr>
          <w:szCs w:val="24"/>
        </w:rPr>
        <w:t>, 2020</w:t>
      </w:r>
      <w:r w:rsidR="000E52EF" w:rsidRPr="00DC33DC">
        <w:rPr>
          <w:szCs w:val="24"/>
        </w:rPr>
        <w:t>,</w:t>
      </w:r>
      <w:r w:rsidR="00A2078C" w:rsidRPr="00DC33DC">
        <w:rPr>
          <w:szCs w:val="24"/>
        </w:rPr>
        <w:t xml:space="preserve"> meeting</w:t>
      </w:r>
      <w:bookmarkStart w:id="0" w:name="_GoBack"/>
      <w:bookmarkEnd w:id="0"/>
    </w:p>
    <w:p w14:paraId="03E16271" w14:textId="62C9EBFA" w:rsidR="00DC33DC" w:rsidRDefault="003F7B85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Open Forum</w:t>
      </w:r>
    </w:p>
    <w:p w14:paraId="71A83AC3" w14:textId="381DE8B8" w:rsidR="00B35B6A" w:rsidRDefault="00792291" w:rsidP="00B35B6A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All: Faculty life and COVID-19</w:t>
      </w:r>
    </w:p>
    <w:p w14:paraId="083EE69A" w14:textId="01AB332B" w:rsidR="006F7EB2" w:rsidRDefault="00792291" w:rsidP="006F7EB2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 xml:space="preserve">Arvind: COVID-19 Planning, college and university. </w:t>
      </w:r>
      <w:r w:rsidR="006F7EB2">
        <w:t>This</w:t>
      </w:r>
      <w:r>
        <w:t xml:space="preserve"> </w:t>
      </w:r>
      <w:hyperlink r:id="rId7" w:history="1">
        <w:r w:rsidR="006F7EB2">
          <w:rPr>
            <w:rStyle w:val="Hyperlink"/>
          </w:rPr>
          <w:t>docu</w:t>
        </w:r>
        <w:r w:rsidR="006F7EB2">
          <w:rPr>
            <w:rStyle w:val="Hyperlink"/>
          </w:rPr>
          <w:t>m</w:t>
        </w:r>
        <w:r w:rsidR="006F7EB2">
          <w:rPr>
            <w:rStyle w:val="Hyperlink"/>
          </w:rPr>
          <w:t>ent</w:t>
        </w:r>
      </w:hyperlink>
      <w:r w:rsidR="006F7EB2">
        <w:t xml:space="preserve"> </w:t>
      </w:r>
      <w:r w:rsidR="006F7EB2">
        <w:t xml:space="preserve">is </w:t>
      </w:r>
      <w:r w:rsidR="006F7EB2">
        <w:t>provided</w:t>
      </w:r>
      <w:r w:rsidR="006F7EB2">
        <w:t xml:space="preserve"> for your review and feedback.  </w:t>
      </w:r>
      <w:r w:rsidR="006F7EB2" w:rsidRPr="006F7EB2">
        <w:rPr>
          <w:i/>
        </w:rPr>
        <w:t>Please treat as confidential</w:t>
      </w:r>
      <w:r w:rsidR="006F7EB2">
        <w:t>.</w:t>
      </w:r>
    </w:p>
    <w:p w14:paraId="33DF02D1" w14:textId="1FD69A44" w:rsidR="00792291" w:rsidRDefault="00792291" w:rsidP="00B35B6A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Marsha: Status of college elections</w:t>
      </w:r>
    </w:p>
    <w:p w14:paraId="06E8EB8A" w14:textId="0E32C849" w:rsidR="006F7EB2" w:rsidRDefault="006F7EB2" w:rsidP="00B35B6A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Other</w:t>
      </w:r>
    </w:p>
    <w:p w14:paraId="742A3216" w14:textId="77777777" w:rsidR="00B35B6A" w:rsidRDefault="00B35B6A" w:rsidP="000A17B4">
      <w:pPr>
        <w:autoSpaceDE w:val="0"/>
        <w:autoSpaceDN w:val="0"/>
        <w:adjustRightInd w:val="0"/>
        <w:spacing w:line="360" w:lineRule="auto"/>
      </w:pPr>
    </w:p>
    <w:p w14:paraId="3E042946" w14:textId="77777777" w:rsidR="000A17B4" w:rsidRDefault="000A17B4" w:rsidP="000A17B4">
      <w:pPr>
        <w:autoSpaceDE w:val="0"/>
        <w:autoSpaceDN w:val="0"/>
        <w:adjustRightInd w:val="0"/>
        <w:spacing w:line="360" w:lineRule="auto"/>
      </w:pPr>
    </w:p>
    <w:p w14:paraId="56B16A55" w14:textId="163DD220" w:rsidR="00DF5B66" w:rsidRDefault="00DF5B66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5CB2C0EF" w14:textId="77777777" w:rsidR="00E03B7B" w:rsidRPr="00650881" w:rsidRDefault="00E03B7B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441092" w14:textId="77777777" w:rsidR="000A17B4" w:rsidRDefault="000A17B4">
      <w:r>
        <w:separator/>
      </w:r>
    </w:p>
  </w:endnote>
  <w:endnote w:type="continuationSeparator" w:id="0">
    <w:p w14:paraId="577A2AF3" w14:textId="77777777" w:rsidR="000A17B4" w:rsidRDefault="000A1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B57DD3" w14:textId="77777777" w:rsidR="000A17B4" w:rsidRDefault="000A17B4">
      <w:r>
        <w:separator/>
      </w:r>
    </w:p>
  </w:footnote>
  <w:footnote w:type="continuationSeparator" w:id="0">
    <w:p w14:paraId="4913B0A6" w14:textId="77777777" w:rsidR="000A17B4" w:rsidRDefault="000A17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4106B31"/>
    <w:multiLevelType w:val="hybridMultilevel"/>
    <w:tmpl w:val="13169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0D507D9"/>
    <w:multiLevelType w:val="hybridMultilevel"/>
    <w:tmpl w:val="9D52E2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B447C1"/>
    <w:multiLevelType w:val="hybridMultilevel"/>
    <w:tmpl w:val="D318D7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0232B69"/>
    <w:multiLevelType w:val="hybridMultilevel"/>
    <w:tmpl w:val="4EBE4A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23" w15:restartNumberingAfterBreak="0">
    <w:nsid w:val="7F8A25FD"/>
    <w:multiLevelType w:val="hybridMultilevel"/>
    <w:tmpl w:val="404E51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5"/>
  </w:num>
  <w:num w:numId="4">
    <w:abstractNumId w:val="0"/>
  </w:num>
  <w:num w:numId="5">
    <w:abstractNumId w:val="20"/>
  </w:num>
  <w:num w:numId="6">
    <w:abstractNumId w:val="19"/>
  </w:num>
  <w:num w:numId="7">
    <w:abstractNumId w:val="21"/>
  </w:num>
  <w:num w:numId="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1"/>
  </w:num>
  <w:num w:numId="11">
    <w:abstractNumId w:val="17"/>
  </w:num>
  <w:num w:numId="12">
    <w:abstractNumId w:val="6"/>
  </w:num>
  <w:num w:numId="13">
    <w:abstractNumId w:val="2"/>
  </w:num>
  <w:num w:numId="14">
    <w:abstractNumId w:val="12"/>
  </w:num>
  <w:num w:numId="15">
    <w:abstractNumId w:val="11"/>
  </w:num>
  <w:num w:numId="16">
    <w:abstractNumId w:val="9"/>
  </w:num>
  <w:num w:numId="17">
    <w:abstractNumId w:val="7"/>
  </w:num>
  <w:num w:numId="18">
    <w:abstractNumId w:val="16"/>
  </w:num>
  <w:num w:numId="19">
    <w:abstractNumId w:val="14"/>
  </w:num>
  <w:num w:numId="20">
    <w:abstractNumId w:val="23"/>
  </w:num>
  <w:num w:numId="21">
    <w:abstractNumId w:val="10"/>
  </w:num>
  <w:num w:numId="22">
    <w:abstractNumId w:val="8"/>
  </w:num>
  <w:num w:numId="23">
    <w:abstractNumId w:val="18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A17B4"/>
    <w:rsid w:val="000B569B"/>
    <w:rsid w:val="000C2844"/>
    <w:rsid w:val="000D33FD"/>
    <w:rsid w:val="000E1DEA"/>
    <w:rsid w:val="000E308E"/>
    <w:rsid w:val="000E371B"/>
    <w:rsid w:val="000E46BB"/>
    <w:rsid w:val="000E499E"/>
    <w:rsid w:val="000E52EF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54FF4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3428"/>
    <w:rsid w:val="001A5147"/>
    <w:rsid w:val="001A76E6"/>
    <w:rsid w:val="001B273C"/>
    <w:rsid w:val="001B33BF"/>
    <w:rsid w:val="001C0DAE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9471F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A7CF6"/>
    <w:rsid w:val="003B1628"/>
    <w:rsid w:val="003C4624"/>
    <w:rsid w:val="003C464E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3F7B85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34E3"/>
    <w:rsid w:val="00494062"/>
    <w:rsid w:val="00496815"/>
    <w:rsid w:val="004A0475"/>
    <w:rsid w:val="004A04CF"/>
    <w:rsid w:val="004A1705"/>
    <w:rsid w:val="004A39A5"/>
    <w:rsid w:val="004A6536"/>
    <w:rsid w:val="004A7E2B"/>
    <w:rsid w:val="004B5EDD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3E2F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0881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6F7EB2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2291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E3AA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40FE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57E5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5B6A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230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508B"/>
    <w:rsid w:val="00CA45CF"/>
    <w:rsid w:val="00CA4A21"/>
    <w:rsid w:val="00CB1485"/>
    <w:rsid w:val="00CB4540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CF364A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33DC"/>
    <w:rsid w:val="00DC5800"/>
    <w:rsid w:val="00DC61A7"/>
    <w:rsid w:val="00DD302D"/>
    <w:rsid w:val="00DD324B"/>
    <w:rsid w:val="00DE1D2D"/>
    <w:rsid w:val="00DE6E3F"/>
    <w:rsid w:val="00DF1142"/>
    <w:rsid w:val="00DF1D3D"/>
    <w:rsid w:val="00DF5B66"/>
    <w:rsid w:val="00E00D3D"/>
    <w:rsid w:val="00E02FFB"/>
    <w:rsid w:val="00E03B7B"/>
    <w:rsid w:val="00E07D8C"/>
    <w:rsid w:val="00E110CF"/>
    <w:rsid w:val="00E1202E"/>
    <w:rsid w:val="00E1214A"/>
    <w:rsid w:val="00E14274"/>
    <w:rsid w:val="00E1510F"/>
    <w:rsid w:val="00E15A12"/>
    <w:rsid w:val="00E17940"/>
    <w:rsid w:val="00E20766"/>
    <w:rsid w:val="00E23534"/>
    <w:rsid w:val="00E26D1F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31CBD"/>
    <w:rsid w:val="00F36916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0A12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934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gineering.purdue.edu/Intranet/Groups/Committees/Faculty%20Affairs%20Committee/FACMemberAccess/Spring2020/MeetingFolder042120/Academic-Plann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869ABC48</Template>
  <TotalTime>348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38</cp:revision>
  <cp:lastPrinted>2007-04-09T18:57:00Z</cp:lastPrinted>
  <dcterms:created xsi:type="dcterms:W3CDTF">2015-09-22T19:55:00Z</dcterms:created>
  <dcterms:modified xsi:type="dcterms:W3CDTF">2020-04-20T18:33:00Z</dcterms:modified>
</cp:coreProperties>
</file>