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3A66563B" w:rsidR="00D54751" w:rsidRDefault="007E3AA0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February 25</w:t>
      </w:r>
      <w:r w:rsidR="000A17B4">
        <w:rPr>
          <w:szCs w:val="24"/>
        </w:rPr>
        <w:t>, 2020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0A17B4">
        <w:rPr>
          <w:szCs w:val="24"/>
        </w:rPr>
        <w:t>12:00 – 1:00</w:t>
      </w:r>
      <w:r w:rsidR="0029471F">
        <w:rPr>
          <w:szCs w:val="24"/>
        </w:rPr>
        <w:t xml:space="preserve"> pm, </w:t>
      </w:r>
      <w:proofErr w:type="spellStart"/>
      <w:r w:rsidR="001A3428">
        <w:rPr>
          <w:szCs w:val="24"/>
        </w:rPr>
        <w:t>Dunville</w:t>
      </w:r>
      <w:proofErr w:type="spellEnd"/>
      <w:r w:rsidR="001A3428">
        <w:rPr>
          <w:szCs w:val="24"/>
        </w:rPr>
        <w:t xml:space="preserve"> Conference Room, </w:t>
      </w:r>
      <w:r w:rsidR="0029471F">
        <w:rPr>
          <w:szCs w:val="24"/>
        </w:rPr>
        <w:t>ARMS 30</w:t>
      </w:r>
      <w:r w:rsidR="003C4624">
        <w:rPr>
          <w:szCs w:val="24"/>
        </w:rPr>
        <w:t>41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5557D751" w14:textId="48BAE8E3" w:rsidR="000A17B4" w:rsidRDefault="00D54751" w:rsidP="008915C4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</w:t>
      </w:r>
      <w:proofErr w:type="spellStart"/>
      <w:r w:rsidR="00941533">
        <w:rPr>
          <w:szCs w:val="24"/>
        </w:rPr>
        <w:t>Okuniewski</w:t>
      </w:r>
      <w:proofErr w:type="spellEnd"/>
      <w:r w:rsidR="008D5D78">
        <w:rPr>
          <w:szCs w:val="24"/>
        </w:rPr>
        <w:t xml:space="preserve">, </w:t>
      </w:r>
      <w:r w:rsidR="001A3428">
        <w:rPr>
          <w:szCs w:val="24"/>
        </w:rPr>
        <w:t>M. Bowman</w:t>
      </w:r>
      <w:r w:rsidR="008D5D78">
        <w:rPr>
          <w:szCs w:val="24"/>
        </w:rPr>
        <w:t xml:space="preserve">, N. Kong, K. Marais,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0A17B4">
        <w:rPr>
          <w:szCs w:val="24"/>
        </w:rPr>
        <w:t>B. Caldwell</w:t>
      </w:r>
      <w:r w:rsidR="00DF5B66">
        <w:rPr>
          <w:szCs w:val="24"/>
        </w:rPr>
        <w:t xml:space="preserve">, </w:t>
      </w:r>
    </w:p>
    <w:p w14:paraId="70D706B0" w14:textId="38D35B9E" w:rsidR="00D54751" w:rsidRDefault="00DF5B66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S. Sundaram, H. Abdel-</w:t>
      </w:r>
      <w:proofErr w:type="spellStart"/>
      <w:r>
        <w:rPr>
          <w:szCs w:val="24"/>
        </w:rPr>
        <w:t>Khalik</w:t>
      </w:r>
      <w:proofErr w:type="spellEnd"/>
      <w:r>
        <w:rPr>
          <w:szCs w:val="24"/>
        </w:rPr>
        <w:t xml:space="preserve">, </w:t>
      </w:r>
      <w:r w:rsidR="000A17B4">
        <w:rPr>
          <w:szCs w:val="24"/>
        </w:rPr>
        <w:t>T. Moore</w:t>
      </w:r>
      <w:r>
        <w:rPr>
          <w:szCs w:val="24"/>
        </w:rPr>
        <w:t xml:space="preserve">, A. </w:t>
      </w:r>
      <w:proofErr w:type="spellStart"/>
      <w:r>
        <w:rPr>
          <w:szCs w:val="24"/>
        </w:rPr>
        <w:t>Engelberth</w:t>
      </w:r>
      <w:proofErr w:type="spellEnd"/>
      <w:r w:rsidR="007E3AA0">
        <w:rPr>
          <w:szCs w:val="24"/>
        </w:rPr>
        <w:t>, H. Cai, G. Shaver</w:t>
      </w:r>
    </w:p>
    <w:p w14:paraId="41D3EEC0" w14:textId="7A7B01F4" w:rsidR="003C4624" w:rsidRDefault="003C4624" w:rsidP="008915C4">
      <w:pPr>
        <w:autoSpaceDE w:val="0"/>
        <w:autoSpaceDN w:val="0"/>
        <w:adjustRightInd w:val="0"/>
        <w:rPr>
          <w:szCs w:val="24"/>
        </w:rPr>
      </w:pPr>
    </w:p>
    <w:p w14:paraId="24AEDD6A" w14:textId="77777777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Call to order</w:t>
      </w:r>
    </w:p>
    <w:p w14:paraId="01AD7B98" w14:textId="5FD087CE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Agenda review and approval</w:t>
      </w:r>
    </w:p>
    <w:p w14:paraId="484FC077" w14:textId="06CAE350" w:rsidR="001A3428" w:rsidRPr="00DC33DC" w:rsidRDefault="00D37CC7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 xml:space="preserve">Approval of minutes from </w:t>
      </w:r>
      <w:r w:rsidR="007E3AA0">
        <w:rPr>
          <w:szCs w:val="24"/>
        </w:rPr>
        <w:t>January 28, 2020</w:t>
      </w:r>
      <w:r w:rsidR="000E52EF" w:rsidRPr="00DC33DC">
        <w:rPr>
          <w:szCs w:val="24"/>
        </w:rPr>
        <w:t>,</w:t>
      </w:r>
      <w:r w:rsidR="00A2078C" w:rsidRPr="00DC33DC">
        <w:rPr>
          <w:szCs w:val="24"/>
        </w:rPr>
        <w:t xml:space="preserve"> meeting</w:t>
      </w:r>
      <w:bookmarkStart w:id="0" w:name="_GoBack"/>
      <w:bookmarkEnd w:id="0"/>
    </w:p>
    <w:p w14:paraId="03E16271" w14:textId="77777777" w:rsidR="00DC33DC" w:rsidRPr="00DC33DC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Open Forum</w:t>
      </w:r>
    </w:p>
    <w:p w14:paraId="05A270DD" w14:textId="3A13DA2B" w:rsidR="004934E3" w:rsidRDefault="00C10230" w:rsidP="0009241B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COACHE update</w:t>
      </w:r>
      <w:r w:rsidR="007E3AA0">
        <w:t xml:space="preserve"> on logistics</w:t>
      </w:r>
      <w:r w:rsidR="004934E3">
        <w:t xml:space="preserve">.  </w:t>
      </w:r>
      <w:hyperlink r:id="rId7" w:history="1">
        <w:r w:rsidR="004934E3">
          <w:rPr>
            <w:rStyle w:val="Hyperlink"/>
          </w:rPr>
          <w:t>Latest COACHE Slide Deck</w:t>
        </w:r>
      </w:hyperlink>
    </w:p>
    <w:p w14:paraId="3A88AF08" w14:textId="6D9E0427" w:rsidR="00DC33DC" w:rsidRDefault="00CB454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Action item from Nov. 12: Report</w:t>
      </w:r>
      <w:r w:rsidR="00C10230">
        <w:t xml:space="preserve"> back on </w:t>
      </w:r>
      <w:r>
        <w:t xml:space="preserve">creating faculty </w:t>
      </w:r>
      <w:r w:rsidR="00C10230">
        <w:t xml:space="preserve">email distribution lists </w:t>
      </w:r>
    </w:p>
    <w:p w14:paraId="0E976170" w14:textId="24D3F99F" w:rsidR="009D57E5" w:rsidRDefault="007E3AA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Upcoming elections for key college committees</w:t>
      </w:r>
    </w:p>
    <w:p w14:paraId="731C0381" w14:textId="1ECDEA42" w:rsidR="007E3AA0" w:rsidRDefault="007E3AA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Diversity of representation on key college committees</w:t>
      </w:r>
    </w:p>
    <w:p w14:paraId="69CCDF0D" w14:textId="3057792B" w:rsidR="000A17B4" w:rsidRDefault="000A17B4" w:rsidP="000A17B4">
      <w:pPr>
        <w:autoSpaceDE w:val="0"/>
        <w:autoSpaceDN w:val="0"/>
        <w:adjustRightInd w:val="0"/>
        <w:spacing w:line="360" w:lineRule="auto"/>
      </w:pPr>
      <w:r>
        <w:t>Spring Meetings</w:t>
      </w:r>
      <w:r w:rsidR="009040FE">
        <w:t>,</w:t>
      </w:r>
      <w:r>
        <w:t xml:space="preserve"> all 12:30 – 1:30 in ARMS 3041</w:t>
      </w:r>
    </w:p>
    <w:p w14:paraId="25C30688" w14:textId="3A6BA57A" w:rsidR="000A17B4" w:rsidRDefault="000A17B4" w:rsidP="000A17B4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>Mar. 10</w:t>
      </w:r>
    </w:p>
    <w:p w14:paraId="4EB80CDD" w14:textId="214EA93B" w:rsidR="000A17B4" w:rsidRDefault="000A17B4" w:rsidP="000A17B4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>Apr. 21</w:t>
      </w:r>
    </w:p>
    <w:p w14:paraId="3E042946" w14:textId="77777777" w:rsidR="000A17B4" w:rsidRDefault="000A17B4" w:rsidP="000A17B4">
      <w:pPr>
        <w:autoSpaceDE w:val="0"/>
        <w:autoSpaceDN w:val="0"/>
        <w:adjustRightInd w:val="0"/>
        <w:spacing w:line="360" w:lineRule="auto"/>
      </w:pPr>
    </w:p>
    <w:p w14:paraId="56B16A55" w14:textId="163DD220" w:rsidR="00DF5B66" w:rsidRDefault="00DF5B66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441092" w14:textId="77777777" w:rsidR="000A17B4" w:rsidRDefault="000A17B4">
      <w:r>
        <w:separator/>
      </w:r>
    </w:p>
  </w:endnote>
  <w:endnote w:type="continuationSeparator" w:id="0">
    <w:p w14:paraId="577A2AF3" w14:textId="77777777" w:rsidR="000A17B4" w:rsidRDefault="000A1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B57DD3" w14:textId="77777777" w:rsidR="000A17B4" w:rsidRDefault="000A17B4">
      <w:r>
        <w:separator/>
      </w:r>
    </w:p>
  </w:footnote>
  <w:footnote w:type="continuationSeparator" w:id="0">
    <w:p w14:paraId="4913B0A6" w14:textId="77777777" w:rsidR="000A17B4" w:rsidRDefault="000A1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4106B31"/>
    <w:multiLevelType w:val="hybridMultilevel"/>
    <w:tmpl w:val="13169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0D507D9"/>
    <w:multiLevelType w:val="hybridMultilevel"/>
    <w:tmpl w:val="9D52E2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0232B69"/>
    <w:multiLevelType w:val="hybridMultilevel"/>
    <w:tmpl w:val="4EBE4A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3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3"/>
  </w:num>
  <w:num w:numId="3">
    <w:abstractNumId w:val="5"/>
  </w:num>
  <w:num w:numId="4">
    <w:abstractNumId w:val="0"/>
  </w:num>
  <w:num w:numId="5">
    <w:abstractNumId w:val="20"/>
  </w:num>
  <w:num w:numId="6">
    <w:abstractNumId w:val="19"/>
  </w:num>
  <w:num w:numId="7">
    <w:abstractNumId w:val="21"/>
  </w:num>
  <w:num w:numId="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"/>
  </w:num>
  <w:num w:numId="11">
    <w:abstractNumId w:val="17"/>
  </w:num>
  <w:num w:numId="12">
    <w:abstractNumId w:val="6"/>
  </w:num>
  <w:num w:numId="13">
    <w:abstractNumId w:val="2"/>
  </w:num>
  <w:num w:numId="14">
    <w:abstractNumId w:val="12"/>
  </w:num>
  <w:num w:numId="15">
    <w:abstractNumId w:val="11"/>
  </w:num>
  <w:num w:numId="16">
    <w:abstractNumId w:val="9"/>
  </w:num>
  <w:num w:numId="17">
    <w:abstractNumId w:val="7"/>
  </w:num>
  <w:num w:numId="18">
    <w:abstractNumId w:val="16"/>
  </w:num>
  <w:num w:numId="19">
    <w:abstractNumId w:val="14"/>
  </w:num>
  <w:num w:numId="20">
    <w:abstractNumId w:val="23"/>
  </w:num>
  <w:num w:numId="21">
    <w:abstractNumId w:val="10"/>
  </w:num>
  <w:num w:numId="22">
    <w:abstractNumId w:val="8"/>
  </w:num>
  <w:num w:numId="23">
    <w:abstractNumId w:val="18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A17B4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3428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24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3F7B85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34E3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E3AA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40FE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230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4540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33DC"/>
    <w:rsid w:val="00DC5800"/>
    <w:rsid w:val="00DC61A7"/>
    <w:rsid w:val="00DD302D"/>
    <w:rsid w:val="00DD324B"/>
    <w:rsid w:val="00DE1D2D"/>
    <w:rsid w:val="00DE6E3F"/>
    <w:rsid w:val="00DF1142"/>
    <w:rsid w:val="00DF1D3D"/>
    <w:rsid w:val="00DF5B66"/>
    <w:rsid w:val="00E00D3D"/>
    <w:rsid w:val="00E02FFB"/>
    <w:rsid w:val="00E03B7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0A12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934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/FACMemberAccess/Spring2020/MeetingFolder012820/COACHE2019_final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8AD38A33</Template>
  <TotalTime>315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34</cp:revision>
  <cp:lastPrinted>2007-04-09T18:57:00Z</cp:lastPrinted>
  <dcterms:created xsi:type="dcterms:W3CDTF">2015-09-22T19:55:00Z</dcterms:created>
  <dcterms:modified xsi:type="dcterms:W3CDTF">2020-02-20T22:17:00Z</dcterms:modified>
</cp:coreProperties>
</file>