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61261F" w14:textId="77777777" w:rsidR="00D54751" w:rsidRPr="00230367" w:rsidRDefault="00D54751" w:rsidP="00D96C43">
      <w:pPr>
        <w:ind w:left="-180"/>
      </w:pPr>
    </w:p>
    <w:p w14:paraId="3500223E" w14:textId="77777777"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r w:rsidRPr="00230367">
        <w:rPr>
          <w:szCs w:val="24"/>
        </w:rPr>
        <w:t>PURDUE UNIVERSITY</w:t>
      </w:r>
    </w:p>
    <w:p w14:paraId="612E7A17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College of Engineering</w:t>
      </w:r>
    </w:p>
    <w:p w14:paraId="4F0EAED4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14:paraId="0155D921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14:paraId="55777FD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6470EF97" w14:textId="69E15F66" w:rsidR="00D54751" w:rsidRDefault="00CF364A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May 2</w:t>
      </w:r>
      <w:r w:rsidR="000E52EF">
        <w:rPr>
          <w:szCs w:val="24"/>
        </w:rPr>
        <w:t>, 2019</w:t>
      </w:r>
      <w:r w:rsidR="003473E0">
        <w:rPr>
          <w:szCs w:val="24"/>
        </w:rPr>
        <w:t>,</w:t>
      </w:r>
      <w:r w:rsidR="000B569B">
        <w:rPr>
          <w:szCs w:val="24"/>
        </w:rPr>
        <w:t xml:space="preserve"> </w:t>
      </w:r>
      <w:r>
        <w:rPr>
          <w:szCs w:val="24"/>
        </w:rPr>
        <w:t>1:30 – 2</w:t>
      </w:r>
      <w:r w:rsidR="0029471F">
        <w:rPr>
          <w:szCs w:val="24"/>
        </w:rPr>
        <w:t>:30 pm, ARMS 30</w:t>
      </w:r>
      <w:r>
        <w:rPr>
          <w:szCs w:val="24"/>
        </w:rPr>
        <w:t>0</w:t>
      </w:r>
      <w:r w:rsidR="0029471F">
        <w:rPr>
          <w:szCs w:val="24"/>
        </w:rPr>
        <w:t>1</w:t>
      </w:r>
    </w:p>
    <w:p w14:paraId="4C72F2B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70D706B0" w14:textId="6CBCF9DD" w:rsidR="00D54751" w:rsidRDefault="00D54751" w:rsidP="008915C4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 w:rsidR="00941533">
        <w:rPr>
          <w:szCs w:val="24"/>
        </w:rPr>
        <w:t>M</w:t>
      </w:r>
      <w:r w:rsidR="0034534B">
        <w:rPr>
          <w:szCs w:val="24"/>
        </w:rPr>
        <w:t>.</w:t>
      </w:r>
      <w:r w:rsidR="00941533">
        <w:rPr>
          <w:szCs w:val="24"/>
        </w:rPr>
        <w:t xml:space="preserve"> Okuniewski</w:t>
      </w:r>
      <w:r w:rsidR="008D5D78">
        <w:rPr>
          <w:szCs w:val="24"/>
        </w:rPr>
        <w:t xml:space="preserve">, M. Bowman, I. Hua, N. Kong, K. Marais, G. Shaver, </w:t>
      </w:r>
      <w:r w:rsidR="00941533">
        <w:rPr>
          <w:szCs w:val="24"/>
        </w:rPr>
        <w:t>S. Nof, A. Raman,</w:t>
      </w:r>
      <w:r w:rsidR="0034534B">
        <w:rPr>
          <w:szCs w:val="24"/>
        </w:rPr>
        <w:t xml:space="preserve"> </w:t>
      </w:r>
      <w:r w:rsidR="000E52EF">
        <w:rPr>
          <w:szCs w:val="24"/>
        </w:rPr>
        <w:t>C. Yuan</w:t>
      </w:r>
      <w:r w:rsidR="00E26D1F">
        <w:rPr>
          <w:szCs w:val="24"/>
        </w:rPr>
        <w:t xml:space="preserve">, </w:t>
      </w:r>
      <w:r w:rsidR="0034534B">
        <w:rPr>
          <w:szCs w:val="24"/>
        </w:rPr>
        <w:t>H. Cai</w:t>
      </w:r>
    </w:p>
    <w:p w14:paraId="39EE9684" w14:textId="111122B8" w:rsidR="003A7CF6" w:rsidRDefault="003A7CF6" w:rsidP="008915C4">
      <w:pPr>
        <w:autoSpaceDE w:val="0"/>
        <w:autoSpaceDN w:val="0"/>
        <w:adjustRightInd w:val="0"/>
        <w:rPr>
          <w:szCs w:val="24"/>
        </w:rPr>
      </w:pPr>
    </w:p>
    <w:p w14:paraId="596D9B5F" w14:textId="239A8903" w:rsidR="003A7CF6" w:rsidRDefault="003A7CF6" w:rsidP="008915C4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 xml:space="preserve">Unable to attend: </w:t>
      </w:r>
      <w:r w:rsidR="00F31CBD">
        <w:rPr>
          <w:szCs w:val="24"/>
        </w:rPr>
        <w:t>S. Bhave, H. Abdel-Khalik, T. Moore, A. Engelberth</w:t>
      </w:r>
    </w:p>
    <w:p w14:paraId="39D6844E" w14:textId="77777777" w:rsidR="000E52EF" w:rsidRDefault="000E52EF" w:rsidP="008915C4">
      <w:pPr>
        <w:autoSpaceDE w:val="0"/>
        <w:autoSpaceDN w:val="0"/>
        <w:adjustRightInd w:val="0"/>
        <w:rPr>
          <w:szCs w:val="24"/>
        </w:rPr>
      </w:pPr>
    </w:p>
    <w:p w14:paraId="0B04FCE9" w14:textId="52679510" w:rsidR="0029471F" w:rsidRDefault="00650881" w:rsidP="00650881">
      <w:pPr>
        <w:autoSpaceDE w:val="0"/>
        <w:autoSpaceDN w:val="0"/>
        <w:adjustRightInd w:val="0"/>
        <w:spacing w:line="360" w:lineRule="auto"/>
        <w:ind w:left="360"/>
      </w:pPr>
      <w:r>
        <w:rPr>
          <w:szCs w:val="24"/>
        </w:rPr>
        <w:t xml:space="preserve">1.  </w:t>
      </w:r>
      <w:r w:rsidR="00D54751" w:rsidRPr="00650881">
        <w:rPr>
          <w:szCs w:val="24"/>
        </w:rPr>
        <w:t>Call to order</w:t>
      </w:r>
      <w:r w:rsidR="002A69E5" w:rsidRPr="00650881">
        <w:rPr>
          <w:szCs w:val="24"/>
        </w:rPr>
        <w:br/>
      </w:r>
      <w:r>
        <w:rPr>
          <w:szCs w:val="24"/>
        </w:rPr>
        <w:t xml:space="preserve">2.  </w:t>
      </w:r>
      <w:r w:rsidR="00D54751" w:rsidRPr="00650881">
        <w:rPr>
          <w:szCs w:val="24"/>
        </w:rPr>
        <w:t>Agenda review and approval</w:t>
      </w:r>
      <w:r w:rsidR="002A69E5" w:rsidRPr="00650881">
        <w:rPr>
          <w:szCs w:val="24"/>
        </w:rPr>
        <w:br/>
      </w:r>
      <w:r>
        <w:rPr>
          <w:szCs w:val="24"/>
        </w:rPr>
        <w:t xml:space="preserve">3.  </w:t>
      </w:r>
      <w:r w:rsidR="00D37CC7" w:rsidRPr="00650881">
        <w:rPr>
          <w:szCs w:val="24"/>
        </w:rPr>
        <w:t xml:space="preserve">Approval of minutes from </w:t>
      </w:r>
      <w:r w:rsidR="00F31CBD">
        <w:rPr>
          <w:szCs w:val="24"/>
        </w:rPr>
        <w:t>March 7</w:t>
      </w:r>
      <w:r w:rsidR="0029471F" w:rsidRPr="00650881">
        <w:rPr>
          <w:szCs w:val="24"/>
        </w:rPr>
        <w:t>, 2019</w:t>
      </w:r>
      <w:r w:rsidR="000E52EF" w:rsidRPr="00650881">
        <w:rPr>
          <w:szCs w:val="24"/>
        </w:rPr>
        <w:t>,</w:t>
      </w:r>
      <w:r w:rsidR="00A2078C" w:rsidRPr="00650881">
        <w:rPr>
          <w:szCs w:val="24"/>
        </w:rPr>
        <w:t xml:space="preserve"> meeting</w:t>
      </w:r>
      <w:r w:rsidR="002A69E5" w:rsidRPr="00650881">
        <w:rPr>
          <w:szCs w:val="24"/>
        </w:rPr>
        <w:br/>
      </w:r>
      <w:r>
        <w:t xml:space="preserve">4.  </w:t>
      </w:r>
      <w:r w:rsidR="0029471F">
        <w:t>Steps forward on mentoring</w:t>
      </w:r>
      <w:r w:rsidR="00F31CBD">
        <w:t>/feedback from CIMER workshop facilitator, Chris Brace</w:t>
      </w:r>
      <w:r w:rsidR="001C0DAE">
        <w:br/>
      </w:r>
      <w:hyperlink r:id="rId7" w:history="1">
        <w:r w:rsidR="001C0DAE" w:rsidRPr="003C2E9B">
          <w:rPr>
            <w:rStyle w:val="Hyperlink"/>
          </w:rPr>
          <w:t>https://engineering.purdue.edu/Intranet/Groups/Committees/Faculty%20Affairs%20Committee/FACMemberAccess/MentoringPoliciesandResources/Feedback-by-Chris-Brace-from-the-Faculty-Mentoring-Workshop_02.27.19.docx</w:t>
        </w:r>
      </w:hyperlink>
    </w:p>
    <w:p w14:paraId="5124694F" w14:textId="1C0AFD48" w:rsidR="003C464E" w:rsidRDefault="003C464E" w:rsidP="00650881">
      <w:pPr>
        <w:autoSpaceDE w:val="0"/>
        <w:autoSpaceDN w:val="0"/>
        <w:adjustRightInd w:val="0"/>
        <w:spacing w:line="360" w:lineRule="auto"/>
        <w:ind w:left="360"/>
      </w:pPr>
      <w:r>
        <w:t>5.  Guest:  Alina Alexeenko, Update on Inclusion, Diversity, Equity Advancement and Leadership (IDEAL)</w:t>
      </w:r>
      <w:bookmarkStart w:id="0" w:name="_GoBack"/>
      <w:bookmarkEnd w:id="0"/>
      <w:r>
        <w:t xml:space="preserve"> and its goals at 1:40</w:t>
      </w:r>
    </w:p>
    <w:p w14:paraId="45E337A1" w14:textId="50F64ADD" w:rsidR="00553E2F" w:rsidRPr="00650881" w:rsidRDefault="003C464E" w:rsidP="00650881">
      <w:pPr>
        <w:autoSpaceDE w:val="0"/>
        <w:autoSpaceDN w:val="0"/>
        <w:adjustRightInd w:val="0"/>
        <w:spacing w:line="360" w:lineRule="auto"/>
        <w:ind w:left="360"/>
        <w:rPr>
          <w:szCs w:val="24"/>
        </w:rPr>
      </w:pPr>
      <w:r>
        <w:t>6</w:t>
      </w:r>
      <w:r w:rsidR="00F36916">
        <w:t xml:space="preserve">.  Guest:  Robert Frosch, </w:t>
      </w:r>
      <w:r w:rsidR="00F36916" w:rsidRPr="00F36916">
        <w:t>Senior Associate Dean of Facilities and Operations</w:t>
      </w:r>
      <w:r w:rsidR="00F36916">
        <w:t xml:space="preserve"> at 2:00</w:t>
      </w:r>
    </w:p>
    <w:p w14:paraId="2491F571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0E81B97C" w14:textId="77777777" w:rsidR="00706B53" w:rsidRDefault="00706B53" w:rsidP="00706B53">
      <w:pPr>
        <w:autoSpaceDE w:val="0"/>
        <w:autoSpaceDN w:val="0"/>
        <w:adjustRightInd w:val="0"/>
        <w:spacing w:line="360" w:lineRule="auto"/>
        <w:rPr>
          <w:szCs w:val="24"/>
        </w:rPr>
      </w:pPr>
    </w:p>
    <w:sectPr w:rsidR="00706B53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441092" w14:textId="77777777" w:rsidR="00F31CBD" w:rsidRDefault="00F31CBD">
      <w:r>
        <w:separator/>
      </w:r>
    </w:p>
  </w:endnote>
  <w:endnote w:type="continuationSeparator" w:id="0">
    <w:p w14:paraId="577A2AF3" w14:textId="77777777" w:rsidR="00F31CBD" w:rsidRDefault="00F31C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B57DD3" w14:textId="77777777" w:rsidR="00F31CBD" w:rsidRDefault="00F31CBD">
      <w:r>
        <w:separator/>
      </w:r>
    </w:p>
  </w:footnote>
  <w:footnote w:type="continuationSeparator" w:id="0">
    <w:p w14:paraId="4913B0A6" w14:textId="77777777" w:rsidR="00F31CBD" w:rsidRDefault="00F31C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9413B3"/>
    <w:multiLevelType w:val="hybridMultilevel"/>
    <w:tmpl w:val="C2B8B2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E2C5920"/>
    <w:multiLevelType w:val="hybridMultilevel"/>
    <w:tmpl w:val="CCA6B46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24B207ED"/>
    <w:multiLevelType w:val="hybridMultilevel"/>
    <w:tmpl w:val="87F08F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2F6D84"/>
    <w:multiLevelType w:val="hybridMultilevel"/>
    <w:tmpl w:val="6FA0DC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3172E2E"/>
    <w:multiLevelType w:val="hybridMultilevel"/>
    <w:tmpl w:val="9198EE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AB447C1"/>
    <w:multiLevelType w:val="hybridMultilevel"/>
    <w:tmpl w:val="D318D7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EA92809"/>
    <w:multiLevelType w:val="hybridMultilevel"/>
    <w:tmpl w:val="282C9E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DFF6411"/>
    <w:multiLevelType w:val="hybridMultilevel"/>
    <w:tmpl w:val="6ABC1A8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58F030F1"/>
    <w:multiLevelType w:val="hybridMultilevel"/>
    <w:tmpl w:val="A8E02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AD42807"/>
    <w:multiLevelType w:val="hybridMultilevel"/>
    <w:tmpl w:val="8E3655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DC44881"/>
    <w:multiLevelType w:val="hybridMultilevel"/>
    <w:tmpl w:val="638EC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9" w15:restartNumberingAfterBreak="0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abstractNum w:abstractNumId="20" w15:restartNumberingAfterBreak="0">
    <w:nsid w:val="7F8A25FD"/>
    <w:multiLevelType w:val="hybridMultilevel"/>
    <w:tmpl w:val="404E51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1"/>
  </w:num>
  <w:num w:numId="3">
    <w:abstractNumId w:val="4"/>
  </w:num>
  <w:num w:numId="4">
    <w:abstractNumId w:val="0"/>
  </w:num>
  <w:num w:numId="5">
    <w:abstractNumId w:val="17"/>
  </w:num>
  <w:num w:numId="6">
    <w:abstractNumId w:val="16"/>
  </w:num>
  <w:num w:numId="7">
    <w:abstractNumId w:val="18"/>
  </w:num>
  <w:num w:numId="8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</w:num>
  <w:num w:numId="10">
    <w:abstractNumId w:val="1"/>
  </w:num>
  <w:num w:numId="11">
    <w:abstractNumId w:val="15"/>
  </w:num>
  <w:num w:numId="12">
    <w:abstractNumId w:val="5"/>
  </w:num>
  <w:num w:numId="13">
    <w:abstractNumId w:val="2"/>
  </w:num>
  <w:num w:numId="14">
    <w:abstractNumId w:val="10"/>
  </w:num>
  <w:num w:numId="15">
    <w:abstractNumId w:val="9"/>
  </w:num>
  <w:num w:numId="16">
    <w:abstractNumId w:val="7"/>
  </w:num>
  <w:num w:numId="17">
    <w:abstractNumId w:val="6"/>
  </w:num>
  <w:num w:numId="18">
    <w:abstractNumId w:val="14"/>
  </w:num>
  <w:num w:numId="19">
    <w:abstractNumId w:val="12"/>
  </w:num>
  <w:num w:numId="20">
    <w:abstractNumId w:val="20"/>
  </w:num>
  <w:num w:numId="2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A0355"/>
    <w:rsid w:val="000B569B"/>
    <w:rsid w:val="000C2844"/>
    <w:rsid w:val="000D33FD"/>
    <w:rsid w:val="000E1DEA"/>
    <w:rsid w:val="000E308E"/>
    <w:rsid w:val="000E371B"/>
    <w:rsid w:val="000E46BB"/>
    <w:rsid w:val="000E499E"/>
    <w:rsid w:val="000E52EF"/>
    <w:rsid w:val="000F5533"/>
    <w:rsid w:val="00104F92"/>
    <w:rsid w:val="00105710"/>
    <w:rsid w:val="00106A4E"/>
    <w:rsid w:val="001126CB"/>
    <w:rsid w:val="00117B45"/>
    <w:rsid w:val="00131513"/>
    <w:rsid w:val="00137921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0DAE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9471F"/>
    <w:rsid w:val="002A2E4D"/>
    <w:rsid w:val="002A69E5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4534B"/>
    <w:rsid w:val="003473E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A7CF6"/>
    <w:rsid w:val="003B1628"/>
    <w:rsid w:val="003C464E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56F82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B5EDD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53E2F"/>
    <w:rsid w:val="00554E5F"/>
    <w:rsid w:val="005612A0"/>
    <w:rsid w:val="0056619E"/>
    <w:rsid w:val="00571D22"/>
    <w:rsid w:val="00572E19"/>
    <w:rsid w:val="00575719"/>
    <w:rsid w:val="00577452"/>
    <w:rsid w:val="005815D7"/>
    <w:rsid w:val="005847FD"/>
    <w:rsid w:val="00590CEA"/>
    <w:rsid w:val="005914C2"/>
    <w:rsid w:val="00597411"/>
    <w:rsid w:val="005A37E5"/>
    <w:rsid w:val="005A4D94"/>
    <w:rsid w:val="005A540C"/>
    <w:rsid w:val="005C04DB"/>
    <w:rsid w:val="005C0FCB"/>
    <w:rsid w:val="005D1058"/>
    <w:rsid w:val="005E771F"/>
    <w:rsid w:val="005F42BF"/>
    <w:rsid w:val="005F5C29"/>
    <w:rsid w:val="00601339"/>
    <w:rsid w:val="00605C4E"/>
    <w:rsid w:val="0061446E"/>
    <w:rsid w:val="006178E7"/>
    <w:rsid w:val="0062478C"/>
    <w:rsid w:val="00627335"/>
    <w:rsid w:val="00630022"/>
    <w:rsid w:val="00631AAA"/>
    <w:rsid w:val="0063232C"/>
    <w:rsid w:val="00633BF5"/>
    <w:rsid w:val="00635B99"/>
    <w:rsid w:val="006503F8"/>
    <w:rsid w:val="0065053F"/>
    <w:rsid w:val="00650881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6B53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4D57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9D"/>
    <w:rsid w:val="008544EB"/>
    <w:rsid w:val="008733BB"/>
    <w:rsid w:val="0088120C"/>
    <w:rsid w:val="00883D58"/>
    <w:rsid w:val="00885C8A"/>
    <w:rsid w:val="008915C4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D5D78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1533"/>
    <w:rsid w:val="009443B4"/>
    <w:rsid w:val="009504A6"/>
    <w:rsid w:val="00950CBA"/>
    <w:rsid w:val="009556B2"/>
    <w:rsid w:val="0095686E"/>
    <w:rsid w:val="0096020B"/>
    <w:rsid w:val="00967F67"/>
    <w:rsid w:val="00981CC2"/>
    <w:rsid w:val="009924DC"/>
    <w:rsid w:val="00995A17"/>
    <w:rsid w:val="00995C0B"/>
    <w:rsid w:val="009A2215"/>
    <w:rsid w:val="009A3B60"/>
    <w:rsid w:val="009B0FC1"/>
    <w:rsid w:val="009B6A64"/>
    <w:rsid w:val="009C0890"/>
    <w:rsid w:val="009C1956"/>
    <w:rsid w:val="009C4853"/>
    <w:rsid w:val="009C4D69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078C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0DD9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061B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B4AAB"/>
    <w:rsid w:val="00BC5FB6"/>
    <w:rsid w:val="00BD2381"/>
    <w:rsid w:val="00BD37CD"/>
    <w:rsid w:val="00BD6709"/>
    <w:rsid w:val="00BE175F"/>
    <w:rsid w:val="00BE1B87"/>
    <w:rsid w:val="00BE48CC"/>
    <w:rsid w:val="00BE6378"/>
    <w:rsid w:val="00BE659D"/>
    <w:rsid w:val="00BF0942"/>
    <w:rsid w:val="00BF41BE"/>
    <w:rsid w:val="00BF5D8A"/>
    <w:rsid w:val="00BF7587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1469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23B8"/>
    <w:rsid w:val="00C929CB"/>
    <w:rsid w:val="00C93B77"/>
    <w:rsid w:val="00C9508B"/>
    <w:rsid w:val="00CA45CF"/>
    <w:rsid w:val="00CA4A21"/>
    <w:rsid w:val="00CB1485"/>
    <w:rsid w:val="00CB58C7"/>
    <w:rsid w:val="00CC0B8E"/>
    <w:rsid w:val="00CC2BDE"/>
    <w:rsid w:val="00CC495F"/>
    <w:rsid w:val="00CC4CF0"/>
    <w:rsid w:val="00CD4B41"/>
    <w:rsid w:val="00CD7D84"/>
    <w:rsid w:val="00CE0FEC"/>
    <w:rsid w:val="00CE1660"/>
    <w:rsid w:val="00CE2300"/>
    <w:rsid w:val="00CE6EF3"/>
    <w:rsid w:val="00CF1487"/>
    <w:rsid w:val="00CF364A"/>
    <w:rsid w:val="00D0212C"/>
    <w:rsid w:val="00D07D6C"/>
    <w:rsid w:val="00D12641"/>
    <w:rsid w:val="00D20638"/>
    <w:rsid w:val="00D26722"/>
    <w:rsid w:val="00D30B4A"/>
    <w:rsid w:val="00D31400"/>
    <w:rsid w:val="00D33956"/>
    <w:rsid w:val="00D378D1"/>
    <w:rsid w:val="00D37CC7"/>
    <w:rsid w:val="00D40E25"/>
    <w:rsid w:val="00D54751"/>
    <w:rsid w:val="00D5661B"/>
    <w:rsid w:val="00D5730E"/>
    <w:rsid w:val="00D6005F"/>
    <w:rsid w:val="00D61028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DF1D3D"/>
    <w:rsid w:val="00E00D3D"/>
    <w:rsid w:val="00E02FFB"/>
    <w:rsid w:val="00E07D8C"/>
    <w:rsid w:val="00E110CF"/>
    <w:rsid w:val="00E1202E"/>
    <w:rsid w:val="00E1214A"/>
    <w:rsid w:val="00E14274"/>
    <w:rsid w:val="00E1510F"/>
    <w:rsid w:val="00E15A12"/>
    <w:rsid w:val="00E17940"/>
    <w:rsid w:val="00E20766"/>
    <w:rsid w:val="00E23534"/>
    <w:rsid w:val="00E26D1F"/>
    <w:rsid w:val="00E427A1"/>
    <w:rsid w:val="00E46F4D"/>
    <w:rsid w:val="00E50052"/>
    <w:rsid w:val="00E5522C"/>
    <w:rsid w:val="00E66E20"/>
    <w:rsid w:val="00E71031"/>
    <w:rsid w:val="00E7153D"/>
    <w:rsid w:val="00E75AAA"/>
    <w:rsid w:val="00E952BE"/>
    <w:rsid w:val="00EA26A4"/>
    <w:rsid w:val="00EA352A"/>
    <w:rsid w:val="00EA4B2E"/>
    <w:rsid w:val="00EA4E0C"/>
    <w:rsid w:val="00EA7592"/>
    <w:rsid w:val="00EB4707"/>
    <w:rsid w:val="00EB5A34"/>
    <w:rsid w:val="00EB7ED6"/>
    <w:rsid w:val="00EC2D47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31CBD"/>
    <w:rsid w:val="00F36916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C793F"/>
    <w:rsid w:val="00FD1227"/>
    <w:rsid w:val="00FD1FF9"/>
    <w:rsid w:val="00FD5DEF"/>
    <w:rsid w:val="00FE532E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975CD3"/>
  <w15:docId w15:val="{D9ABA3FA-865F-4256-B2C6-E67610BD3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6C5671"/>
    <w:pPr>
      <w:ind w:left="720"/>
      <w:contextualSpacing/>
    </w:pPr>
  </w:style>
  <w:style w:type="paragraph" w:customStyle="1" w:styleId="inbox-msolistparagraph">
    <w:name w:val="inbox-msolistparagraph"/>
    <w:basedOn w:val="Normal"/>
    <w:rsid w:val="000C2844"/>
    <w:pPr>
      <w:spacing w:before="100" w:beforeAutospacing="1" w:after="100" w:afterAutospacing="1"/>
    </w:pPr>
    <w:rPr>
      <w:rFonts w:eastAsiaTheme="minorHAnsi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9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7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1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65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1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00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847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430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0364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1869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836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32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32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547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543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3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024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9143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783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1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5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30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741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89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063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706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042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069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ngineering.purdue.edu/Intranet/Groups/Committees/Faculty%20Affairs%20Committee/FACMemberAccess/MentoringPoliciesandResources/Feedback-by-Chris-Brace-from-the-Faculty-Mentoring-Workshop_02.27.19.doc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AF738E31</Template>
  <TotalTime>187</TotalTime>
  <Pages>1</Pages>
  <Words>170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Freeland, Marsha J</cp:lastModifiedBy>
  <cp:revision>24</cp:revision>
  <cp:lastPrinted>2007-04-09T18:57:00Z</cp:lastPrinted>
  <dcterms:created xsi:type="dcterms:W3CDTF">2015-09-22T19:55:00Z</dcterms:created>
  <dcterms:modified xsi:type="dcterms:W3CDTF">2019-05-01T21:44:00Z</dcterms:modified>
</cp:coreProperties>
</file>