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73BFAB9B" w:rsidR="00D54751" w:rsidRDefault="0029471F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March 7</w:t>
      </w:r>
      <w:r w:rsidR="000E52EF">
        <w:rPr>
          <w:szCs w:val="24"/>
        </w:rPr>
        <w:t>, 2019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>
        <w:rPr>
          <w:szCs w:val="24"/>
        </w:rPr>
        <w:t>2:30 – 3:30 pm, ARMS 3041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4E2C1926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8D5D78">
        <w:rPr>
          <w:szCs w:val="24"/>
        </w:rPr>
        <w:t xml:space="preserve">S. Bhave,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Okuniewski</w:t>
      </w:r>
      <w:r w:rsidR="008D5D78">
        <w:rPr>
          <w:szCs w:val="24"/>
        </w:rPr>
        <w:t xml:space="preserve">, M. Bowman, I. Hua, N. Kong, K. Marais, </w:t>
      </w:r>
      <w:r w:rsidR="0029471F">
        <w:rPr>
          <w:szCs w:val="24"/>
        </w:rPr>
        <w:t xml:space="preserve">C. Krousgrill for </w:t>
      </w:r>
      <w:r w:rsidR="008D5D78">
        <w:rPr>
          <w:szCs w:val="24"/>
        </w:rPr>
        <w:t xml:space="preserve">G. Shaver, </w:t>
      </w:r>
      <w:r w:rsidR="00BB4AAB">
        <w:rPr>
          <w:szCs w:val="24"/>
        </w:rPr>
        <w:t>H. Abdel-Khalik</w:t>
      </w:r>
      <w:r w:rsidR="00D37CC7">
        <w:rPr>
          <w:szCs w:val="24"/>
        </w:rPr>
        <w:t xml:space="preserve">, </w:t>
      </w:r>
      <w:r w:rsidR="00C9508B">
        <w:rPr>
          <w:szCs w:val="24"/>
        </w:rPr>
        <w:t>A. Engelberth</w:t>
      </w:r>
      <w:r w:rsidR="000A0355">
        <w:rPr>
          <w:szCs w:val="24"/>
        </w:rPr>
        <w:t xml:space="preserve">, </w:t>
      </w:r>
      <w:r w:rsidR="00941533">
        <w:rPr>
          <w:szCs w:val="24"/>
        </w:rPr>
        <w:t>S. Nof, A. Raman,</w:t>
      </w:r>
      <w:r w:rsidR="0034534B">
        <w:rPr>
          <w:szCs w:val="24"/>
        </w:rPr>
        <w:t xml:space="preserve"> </w:t>
      </w:r>
      <w:r w:rsidR="000E52EF">
        <w:rPr>
          <w:szCs w:val="24"/>
        </w:rPr>
        <w:t>C. Yuan</w:t>
      </w:r>
      <w:r w:rsidR="00E26D1F">
        <w:rPr>
          <w:szCs w:val="24"/>
        </w:rPr>
        <w:t xml:space="preserve">, </w:t>
      </w:r>
      <w:r w:rsidR="0034534B">
        <w:rPr>
          <w:szCs w:val="24"/>
        </w:rPr>
        <w:t>H. Cai</w:t>
      </w:r>
      <w:r w:rsidR="0029471F">
        <w:rPr>
          <w:szCs w:val="24"/>
        </w:rPr>
        <w:t>, T. Moore</w:t>
      </w:r>
    </w:p>
    <w:p w14:paraId="39D6844E" w14:textId="77777777" w:rsidR="000E52EF" w:rsidRDefault="000E52EF" w:rsidP="008915C4">
      <w:pPr>
        <w:autoSpaceDE w:val="0"/>
        <w:autoSpaceDN w:val="0"/>
        <w:adjustRightInd w:val="0"/>
        <w:rPr>
          <w:szCs w:val="24"/>
        </w:rPr>
      </w:pPr>
    </w:p>
    <w:p w14:paraId="2F207128" w14:textId="377B0AC6" w:rsidR="005C04DB" w:rsidRPr="00650881" w:rsidRDefault="00650881" w:rsidP="00650881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  <w:r>
        <w:rPr>
          <w:szCs w:val="24"/>
        </w:rPr>
        <w:t xml:space="preserve">1.  </w:t>
      </w:r>
      <w:r w:rsidR="00D54751" w:rsidRPr="00650881">
        <w:rPr>
          <w:szCs w:val="24"/>
        </w:rPr>
        <w:t>Call to order</w:t>
      </w:r>
      <w:r w:rsidR="002A69E5" w:rsidRPr="00650881">
        <w:rPr>
          <w:szCs w:val="24"/>
        </w:rPr>
        <w:br/>
      </w:r>
      <w:r>
        <w:rPr>
          <w:szCs w:val="24"/>
        </w:rPr>
        <w:t xml:space="preserve">2.  </w:t>
      </w:r>
      <w:r w:rsidR="00D54751" w:rsidRPr="00650881">
        <w:rPr>
          <w:szCs w:val="24"/>
        </w:rPr>
        <w:t>Agenda review and approval</w:t>
      </w:r>
      <w:r w:rsidR="002A69E5" w:rsidRPr="00650881">
        <w:rPr>
          <w:szCs w:val="24"/>
        </w:rPr>
        <w:br/>
      </w:r>
      <w:r>
        <w:rPr>
          <w:szCs w:val="24"/>
        </w:rPr>
        <w:t xml:space="preserve">3.  </w:t>
      </w:r>
      <w:r w:rsidR="00D37CC7" w:rsidRPr="00650881">
        <w:rPr>
          <w:szCs w:val="24"/>
        </w:rPr>
        <w:t xml:space="preserve">Approval of minutes from </w:t>
      </w:r>
      <w:r w:rsidR="0029471F" w:rsidRPr="00650881">
        <w:rPr>
          <w:szCs w:val="24"/>
        </w:rPr>
        <w:t>Feb. 7, 2019</w:t>
      </w:r>
      <w:r w:rsidR="000E52EF" w:rsidRPr="00650881">
        <w:rPr>
          <w:szCs w:val="24"/>
        </w:rPr>
        <w:t>,</w:t>
      </w:r>
      <w:r w:rsidR="00A2078C" w:rsidRPr="00650881">
        <w:rPr>
          <w:szCs w:val="24"/>
        </w:rPr>
        <w:t xml:space="preserve"> meeting</w:t>
      </w:r>
      <w:r w:rsidR="002A69E5" w:rsidRPr="00650881">
        <w:rPr>
          <w:szCs w:val="24"/>
        </w:rPr>
        <w:br/>
      </w:r>
      <w:r>
        <w:t xml:space="preserve">4.  </w:t>
      </w:r>
      <w:r w:rsidR="000E52EF">
        <w:t xml:space="preserve">Faculty </w:t>
      </w:r>
      <w:r w:rsidR="0029471F">
        <w:t>m</w:t>
      </w:r>
      <w:r w:rsidR="000E52EF">
        <w:t xml:space="preserve">entoring </w:t>
      </w:r>
      <w:r w:rsidR="0029471F">
        <w:t>s</w:t>
      </w:r>
      <w:r w:rsidR="000E52EF">
        <w:t xml:space="preserve">urvey </w:t>
      </w:r>
      <w:r w:rsidR="0029471F">
        <w:t>r</w:t>
      </w:r>
      <w:r w:rsidR="000E52EF">
        <w:t>esults</w:t>
      </w:r>
      <w:r w:rsidR="0029471F">
        <w:t xml:space="preserve"> - update</w:t>
      </w:r>
      <w:r w:rsidR="000E52EF">
        <w:br/>
      </w:r>
      <w:r>
        <w:t xml:space="preserve">5.  </w:t>
      </w:r>
      <w:r w:rsidR="0029471F">
        <w:t>Mentoring Workshop</w:t>
      </w:r>
    </w:p>
    <w:p w14:paraId="0B04FCE9" w14:textId="06592DFE" w:rsidR="0029471F" w:rsidRPr="00650881" w:rsidRDefault="00650881" w:rsidP="00650881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  <w:r>
        <w:t xml:space="preserve">6.  </w:t>
      </w:r>
      <w:r w:rsidR="0029471F">
        <w:t>Steps forward on mentoring</w:t>
      </w:r>
    </w:p>
    <w:p w14:paraId="45E337A1" w14:textId="26461782" w:rsidR="00553E2F" w:rsidRPr="00650881" w:rsidRDefault="00650881" w:rsidP="00650881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  <w:r>
        <w:t xml:space="preserve">7.  </w:t>
      </w:r>
      <w:r w:rsidR="00553E2F">
        <w:t>IDEAL update</w:t>
      </w:r>
      <w:bookmarkStart w:id="0" w:name="_GoBack"/>
      <w:bookmarkEnd w:id="0"/>
    </w:p>
    <w:p w14:paraId="7976CB49" w14:textId="163D41B3" w:rsidR="00E26D1F" w:rsidRPr="00650881" w:rsidRDefault="000E52EF" w:rsidP="00650881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  <w:r w:rsidRPr="00650881">
        <w:rPr>
          <w:szCs w:val="24"/>
        </w:rPr>
        <w:t>Spring Meeting Schedule:</w:t>
      </w:r>
    </w:p>
    <w:p w14:paraId="27197228" w14:textId="7814CC36" w:rsidR="000E52EF" w:rsidRPr="000E52EF" w:rsidRDefault="000E52EF" w:rsidP="000E52EF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0E52EF">
        <w:rPr>
          <w:szCs w:val="24"/>
        </w:rPr>
        <w:t>Tues., Apr. 23 at 12:00 in ARMS 3041 (Dunville Conf. Room)</w:t>
      </w: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AB447C1"/>
    <w:multiLevelType w:val="hybridMultilevel"/>
    <w:tmpl w:val="D318D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20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4"/>
  </w:num>
  <w:num w:numId="4">
    <w:abstractNumId w:val="0"/>
  </w:num>
  <w:num w:numId="5">
    <w:abstractNumId w:val="17"/>
  </w:num>
  <w:num w:numId="6">
    <w:abstractNumId w:val="16"/>
  </w:num>
  <w:num w:numId="7">
    <w:abstractNumId w:val="18"/>
  </w:num>
  <w:num w:numId="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1"/>
  </w:num>
  <w:num w:numId="11">
    <w:abstractNumId w:val="15"/>
  </w:num>
  <w:num w:numId="12">
    <w:abstractNumId w:val="5"/>
  </w:num>
  <w:num w:numId="13">
    <w:abstractNumId w:val="2"/>
  </w:num>
  <w:num w:numId="14">
    <w:abstractNumId w:val="10"/>
  </w:num>
  <w:num w:numId="15">
    <w:abstractNumId w:val="9"/>
  </w:num>
  <w:num w:numId="16">
    <w:abstractNumId w:val="7"/>
  </w:num>
  <w:num w:numId="17">
    <w:abstractNumId w:val="6"/>
  </w:num>
  <w:num w:numId="18">
    <w:abstractNumId w:val="14"/>
  </w:num>
  <w:num w:numId="19">
    <w:abstractNumId w:val="12"/>
  </w:num>
  <w:num w:numId="20">
    <w:abstractNumId w:val="20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E52EF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9471F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3E2F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0881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508B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10CF"/>
    <w:rsid w:val="00E1202E"/>
    <w:rsid w:val="00E1214A"/>
    <w:rsid w:val="00E14274"/>
    <w:rsid w:val="00E1510F"/>
    <w:rsid w:val="00E15A12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C780C08C</Template>
  <TotalTime>158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20</cp:revision>
  <cp:lastPrinted>2007-04-09T18:57:00Z</cp:lastPrinted>
  <dcterms:created xsi:type="dcterms:W3CDTF">2015-09-22T19:55:00Z</dcterms:created>
  <dcterms:modified xsi:type="dcterms:W3CDTF">2019-03-06T20:36:00Z</dcterms:modified>
</cp:coreProperties>
</file>