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EA6" w:rsidRDefault="00BF2927" w:rsidP="005E1831">
      <w:pPr>
        <w:spacing w:after="0" w:line="240" w:lineRule="auto"/>
      </w:pPr>
      <w:r>
        <w:t>Faculty Affairs Committee Meeting</w:t>
      </w:r>
    </w:p>
    <w:p w:rsidR="00BF2927" w:rsidRDefault="006075C8" w:rsidP="005E1831">
      <w:pPr>
        <w:spacing w:after="0" w:line="240" w:lineRule="auto"/>
      </w:pPr>
      <w:r>
        <w:t>February 7, 2019</w:t>
      </w:r>
      <w:r w:rsidR="00BF2927">
        <w:t xml:space="preserve">; </w:t>
      </w:r>
      <w:r>
        <w:t>9:30-10:30 am; ARMS 3326</w:t>
      </w:r>
    </w:p>
    <w:p w:rsidR="005E1831" w:rsidRDefault="005E1831"/>
    <w:p w:rsidR="00BF2927" w:rsidRDefault="005325EF">
      <w:r>
        <w:t>Present</w:t>
      </w:r>
      <w:r w:rsidR="00BF2927">
        <w:t>: S. Bha</w:t>
      </w:r>
      <w:r w:rsidR="00202B77">
        <w:t>ve, M. Okuniewski</w:t>
      </w:r>
      <w:r w:rsidR="006075C8">
        <w:t>, M. Bowman</w:t>
      </w:r>
      <w:r w:rsidR="00BF2927">
        <w:t xml:space="preserve">, N. Kong, K. Marais, </w:t>
      </w:r>
      <w:r w:rsidR="00202B77">
        <w:t>V. Duffy for S. Nof,</w:t>
      </w:r>
      <w:r w:rsidR="006075C8">
        <w:t xml:space="preserve"> A. Raman </w:t>
      </w:r>
    </w:p>
    <w:p w:rsidR="006075C8" w:rsidRDefault="00202B77" w:rsidP="006075C8">
      <w:pPr>
        <w:spacing w:line="240" w:lineRule="auto"/>
      </w:pPr>
      <w:r>
        <w:t>Absent:</w:t>
      </w:r>
      <w:r w:rsidR="006075C8">
        <w:t xml:space="preserve"> T. Moore</w:t>
      </w:r>
      <w:r>
        <w:t>, C. Yuan, G. Shaver, I. Hua, H. Abdel-Khalik, A. Engelberth, H. Cai</w:t>
      </w:r>
    </w:p>
    <w:p w:rsidR="00BF2927" w:rsidRDefault="00BF2927" w:rsidP="009C37F7">
      <w:pPr>
        <w:pStyle w:val="ListParagraph"/>
        <w:numPr>
          <w:ilvl w:val="0"/>
          <w:numId w:val="6"/>
        </w:numPr>
      </w:pPr>
      <w:r>
        <w:t>Agenda review</w:t>
      </w:r>
      <w:r w:rsidR="00202B77">
        <w:t>ed</w:t>
      </w:r>
      <w:r>
        <w:t xml:space="preserve"> and approv</w:t>
      </w:r>
      <w:r w:rsidR="00202B77">
        <w:t>ed with addition of COACHE results</w:t>
      </w:r>
      <w:bookmarkStart w:id="0" w:name="_GoBack"/>
      <w:bookmarkEnd w:id="0"/>
    </w:p>
    <w:p w:rsidR="00BF2927" w:rsidRDefault="00202B77" w:rsidP="009C37F7">
      <w:pPr>
        <w:pStyle w:val="ListParagraph"/>
        <w:numPr>
          <w:ilvl w:val="0"/>
          <w:numId w:val="6"/>
        </w:numPr>
      </w:pPr>
      <w:r>
        <w:t>M</w:t>
      </w:r>
      <w:r w:rsidR="006075C8">
        <w:t>inutes from Dec. 13, 2018</w:t>
      </w:r>
      <w:r w:rsidR="00BF2927">
        <w:t xml:space="preserve"> meeting</w:t>
      </w:r>
      <w:r>
        <w:t xml:space="preserve"> approved by consensus</w:t>
      </w:r>
    </w:p>
    <w:p w:rsidR="006075C8" w:rsidRDefault="006075C8" w:rsidP="009C37F7">
      <w:pPr>
        <w:pStyle w:val="ListParagraph"/>
        <w:numPr>
          <w:ilvl w:val="0"/>
          <w:numId w:val="6"/>
        </w:numPr>
      </w:pPr>
      <w:r>
        <w:t>Faculty Mentoring Survey Results</w:t>
      </w:r>
    </w:p>
    <w:p w:rsidR="00FA08DE" w:rsidRDefault="008F2A3A" w:rsidP="00FA08DE">
      <w:r>
        <w:t xml:space="preserve">K. Marais provided a high level summary report of the CoE Faculty Mentoring Survey </w:t>
      </w:r>
      <w:r w:rsidR="00FA08DE">
        <w:t>results. 113 respo</w:t>
      </w:r>
      <w:r w:rsidR="009C37F7">
        <w:t>nses received,</w:t>
      </w:r>
      <w:r w:rsidR="00FA08DE">
        <w:t xml:space="preserve"> ~25% response rate. Some observations included:</w:t>
      </w:r>
    </w:p>
    <w:p w:rsidR="00FA08DE" w:rsidRDefault="00FA08DE" w:rsidP="00F86687">
      <w:pPr>
        <w:pStyle w:val="ListParagraph"/>
        <w:numPr>
          <w:ilvl w:val="0"/>
          <w:numId w:val="4"/>
        </w:numPr>
      </w:pPr>
      <w:r>
        <w:t>Many uncomfortable asking for help from mentors</w:t>
      </w:r>
    </w:p>
    <w:p w:rsidR="00B079E4" w:rsidRDefault="00FA08DE" w:rsidP="00F86687">
      <w:pPr>
        <w:pStyle w:val="ListParagraph"/>
        <w:numPr>
          <w:ilvl w:val="0"/>
          <w:numId w:val="4"/>
        </w:numPr>
      </w:pPr>
      <w:r>
        <w:t xml:space="preserve">What do faculty request help with most? </w:t>
      </w:r>
    </w:p>
    <w:p w:rsidR="00FA08DE" w:rsidRDefault="00FA08DE" w:rsidP="00F86687">
      <w:pPr>
        <w:pStyle w:val="ListParagraph"/>
        <w:numPr>
          <w:ilvl w:val="1"/>
          <w:numId w:val="4"/>
        </w:numPr>
      </w:pPr>
      <w:r>
        <w:t>P&amp;T</w:t>
      </w:r>
    </w:p>
    <w:p w:rsidR="00FA08DE" w:rsidRDefault="00FA08DE" w:rsidP="00F86687">
      <w:pPr>
        <w:pStyle w:val="ListParagraph"/>
        <w:numPr>
          <w:ilvl w:val="1"/>
          <w:numId w:val="4"/>
        </w:numPr>
      </w:pPr>
      <w:r>
        <w:t>Navigating systems/bureaucracy at Purdue University</w:t>
      </w:r>
    </w:p>
    <w:p w:rsidR="00FA08DE" w:rsidRDefault="00FA08DE" w:rsidP="00F86687">
      <w:pPr>
        <w:pStyle w:val="ListParagraph"/>
        <w:numPr>
          <w:ilvl w:val="1"/>
          <w:numId w:val="4"/>
        </w:numPr>
      </w:pPr>
      <w:r>
        <w:t>What happens at P&amp;T meetings/process</w:t>
      </w:r>
    </w:p>
    <w:p w:rsidR="00B079E4" w:rsidRDefault="00B079E4" w:rsidP="00F86687">
      <w:pPr>
        <w:pStyle w:val="ListParagraph"/>
        <w:numPr>
          <w:ilvl w:val="0"/>
          <w:numId w:val="4"/>
        </w:numPr>
      </w:pPr>
      <w:r>
        <w:t>What isn’t working with CoE mentoring models? No recognition of mentoring efforts</w:t>
      </w:r>
    </w:p>
    <w:p w:rsidR="00FA08DE" w:rsidRDefault="00FA08DE" w:rsidP="00F86687">
      <w:pPr>
        <w:pStyle w:val="ListParagraph"/>
        <w:numPr>
          <w:ilvl w:val="0"/>
          <w:numId w:val="4"/>
        </w:numPr>
      </w:pPr>
      <w:r>
        <w:t>Interesting observation about fitting into the culture, which is shifting due to growth and new hires</w:t>
      </w:r>
    </w:p>
    <w:p w:rsidR="00FA08DE" w:rsidRDefault="00FA08DE" w:rsidP="00F86687">
      <w:pPr>
        <w:pStyle w:val="ListParagraph"/>
        <w:numPr>
          <w:ilvl w:val="0"/>
          <w:numId w:val="4"/>
        </w:numPr>
      </w:pPr>
      <w:r>
        <w:t>Important for mentors to take the initiative in reaching out</w:t>
      </w:r>
    </w:p>
    <w:p w:rsidR="00FA08DE" w:rsidRDefault="00FA08DE" w:rsidP="00F86687">
      <w:pPr>
        <w:pStyle w:val="ListParagraph"/>
        <w:numPr>
          <w:ilvl w:val="0"/>
          <w:numId w:val="4"/>
        </w:numPr>
      </w:pPr>
      <w:r>
        <w:t xml:space="preserve">Informal mentoring </w:t>
      </w:r>
      <w:r w:rsidR="00B079E4">
        <w:t xml:space="preserve">is </w:t>
      </w:r>
      <w:r>
        <w:t>important</w:t>
      </w:r>
    </w:p>
    <w:p w:rsidR="00FA08DE" w:rsidRDefault="00FA08DE" w:rsidP="00F86687">
      <w:pPr>
        <w:pStyle w:val="ListParagraph"/>
        <w:numPr>
          <w:ilvl w:val="1"/>
          <w:numId w:val="4"/>
        </w:numPr>
      </w:pPr>
      <w:r>
        <w:t xml:space="preserve">New faculty award, </w:t>
      </w:r>
      <w:r w:rsidR="00B079E4">
        <w:t>Leadership in Service,</w:t>
      </w:r>
      <w:r>
        <w:t xml:space="preserve"> recognizes it</w:t>
      </w:r>
    </w:p>
    <w:p w:rsidR="00FA08DE" w:rsidRDefault="00FA08DE" w:rsidP="00F86687">
      <w:pPr>
        <w:pStyle w:val="ListParagraph"/>
        <w:numPr>
          <w:ilvl w:val="0"/>
          <w:numId w:val="4"/>
        </w:numPr>
      </w:pPr>
      <w:r>
        <w:t>Mentors find it difficult to work with mentees who struggle with teaching</w:t>
      </w:r>
    </w:p>
    <w:p w:rsidR="00FA08DE" w:rsidRDefault="00B079E4" w:rsidP="00F86687">
      <w:pPr>
        <w:pStyle w:val="ListParagraph"/>
        <w:numPr>
          <w:ilvl w:val="0"/>
          <w:numId w:val="4"/>
        </w:numPr>
      </w:pPr>
      <w:r>
        <w:t>M</w:t>
      </w:r>
      <w:r w:rsidR="00FA08DE">
        <w:t>entoring workshop</w:t>
      </w:r>
      <w:r>
        <w:t xml:space="preserve"> on Feb. 27 formally sponsored by OAA and FAC</w:t>
      </w:r>
    </w:p>
    <w:p w:rsidR="00FA08DE" w:rsidRDefault="00B079E4" w:rsidP="00F86687">
      <w:pPr>
        <w:pStyle w:val="ListParagraph"/>
        <w:numPr>
          <w:ilvl w:val="1"/>
          <w:numId w:val="4"/>
        </w:numPr>
      </w:pPr>
      <w:r>
        <w:t xml:space="preserve">Members requested to promote the workshop with the </w:t>
      </w:r>
      <w:r w:rsidR="0076199E">
        <w:t>lists of mentees/mentors within their units</w:t>
      </w:r>
    </w:p>
    <w:p w:rsidR="00FA08DE" w:rsidRDefault="00FA08DE" w:rsidP="00F86687">
      <w:pPr>
        <w:pStyle w:val="ListParagraph"/>
        <w:numPr>
          <w:ilvl w:val="0"/>
          <w:numId w:val="4"/>
        </w:numPr>
      </w:pPr>
      <w:r>
        <w:t>Karen will share raw results today. Feel free to discuss but don’t share raw data. OAA will help Karen prepare a graphic to share with college.</w:t>
      </w:r>
    </w:p>
    <w:p w:rsidR="0076199E" w:rsidRDefault="009C37F7" w:rsidP="009C37F7">
      <w:pPr>
        <w:ind w:left="360"/>
      </w:pPr>
      <w:r>
        <w:t xml:space="preserve">  4.   </w:t>
      </w:r>
      <w:r w:rsidR="0076199E">
        <w:t>Elections</w:t>
      </w:r>
    </w:p>
    <w:p w:rsidR="00FA08DE" w:rsidRDefault="00FA08DE" w:rsidP="00FA08DE">
      <w:pPr>
        <w:pStyle w:val="ListParagraph"/>
        <w:numPr>
          <w:ilvl w:val="0"/>
          <w:numId w:val="4"/>
        </w:numPr>
      </w:pPr>
      <w:r>
        <w:t xml:space="preserve">FAC </w:t>
      </w:r>
      <w:r w:rsidR="00F86687">
        <w:t xml:space="preserve">members </w:t>
      </w:r>
      <w:r>
        <w:t xml:space="preserve">run university </w:t>
      </w:r>
      <w:r w:rsidR="0076199E">
        <w:t>and college elections, not heads, as part of a f</w:t>
      </w:r>
      <w:r>
        <w:t>aculty shared governance</w:t>
      </w:r>
      <w:r w:rsidR="0076199E">
        <w:t xml:space="preserve"> model.</w:t>
      </w:r>
    </w:p>
    <w:p w:rsidR="00FA08DE" w:rsidRDefault="0076199E" w:rsidP="00FA08DE">
      <w:pPr>
        <w:pStyle w:val="ListParagraph"/>
        <w:numPr>
          <w:ilvl w:val="0"/>
          <w:numId w:val="4"/>
        </w:numPr>
      </w:pPr>
      <w:r>
        <w:t xml:space="preserve">Request for </w:t>
      </w:r>
      <w:r w:rsidR="00FA08DE">
        <w:t>Election process – resource documents</w:t>
      </w:r>
    </w:p>
    <w:p w:rsidR="00FA08DE" w:rsidRDefault="009C37F7" w:rsidP="00FA08DE">
      <w:pPr>
        <w:pStyle w:val="ListParagraph"/>
        <w:numPr>
          <w:ilvl w:val="0"/>
          <w:numId w:val="4"/>
        </w:numPr>
      </w:pPr>
      <w:r>
        <w:t>Topic for</w:t>
      </w:r>
      <w:r w:rsidR="00FA08DE">
        <w:t xml:space="preserve"> </w:t>
      </w:r>
      <w:r>
        <w:t xml:space="preserve">an upcoming </w:t>
      </w:r>
      <w:r w:rsidR="00F86687">
        <w:t>meeting</w:t>
      </w:r>
    </w:p>
    <w:p w:rsidR="00F86687" w:rsidRDefault="00F86687" w:rsidP="00F86687">
      <w:r>
        <w:t xml:space="preserve">         5.  COACHE     </w:t>
      </w:r>
    </w:p>
    <w:p w:rsidR="005E1831" w:rsidRDefault="00F86687" w:rsidP="00F86687">
      <w:r>
        <w:t xml:space="preserve">Arvind Raman </w:t>
      </w:r>
      <w:r w:rsidR="00716ED3">
        <w:t xml:space="preserve">reported that university wide 2018 COACHE results were presented at a town hall on January 25, 2019 and provided a summary overview. Noted that </w:t>
      </w:r>
      <w:r w:rsidR="005E1831">
        <w:t xml:space="preserve">improving </w:t>
      </w:r>
      <w:r w:rsidR="00716ED3">
        <w:t xml:space="preserve">faculty mentoring remains a priority for the university and the college and encouraged FAC members’ continued sponsorship and ownership of this </w:t>
      </w:r>
      <w:r w:rsidR="005E1831">
        <w:t xml:space="preserve">topic. A video of the town hall, slides and other COACHE related information is available at </w:t>
      </w:r>
      <w:hyperlink r:id="rId5" w:history="1">
        <w:r w:rsidR="005E1831" w:rsidRPr="00FB61D3">
          <w:rPr>
            <w:rStyle w:val="Hyperlink"/>
          </w:rPr>
          <w:t>https://www.purdue.edu/provost/faculty/facultyInitiatives/coache.html</w:t>
        </w:r>
      </w:hyperlink>
      <w:r w:rsidR="005E1831">
        <w:t>.</w:t>
      </w:r>
    </w:p>
    <w:p w:rsidR="00316748" w:rsidRDefault="00316748" w:rsidP="00F86687">
      <w:r>
        <w:t>Spring Meeting Schedule:</w:t>
      </w:r>
    </w:p>
    <w:p w:rsidR="00316748" w:rsidRDefault="00316748" w:rsidP="00316748">
      <w:pPr>
        <w:pStyle w:val="ListParagraph"/>
        <w:numPr>
          <w:ilvl w:val="0"/>
          <w:numId w:val="8"/>
        </w:numPr>
      </w:pPr>
      <w:r>
        <w:t>Thursday, March 7 at 2:30 in ARMS 3041</w:t>
      </w:r>
    </w:p>
    <w:p w:rsidR="00316748" w:rsidRDefault="00316748" w:rsidP="00316748">
      <w:pPr>
        <w:pStyle w:val="ListParagraph"/>
        <w:numPr>
          <w:ilvl w:val="0"/>
          <w:numId w:val="8"/>
        </w:numPr>
      </w:pPr>
      <w:r>
        <w:t>Tuesday, April 23 at 12:00 in ARMS 3041</w:t>
      </w:r>
    </w:p>
    <w:sectPr w:rsidR="00316748" w:rsidSect="00444357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CF10CE"/>
    <w:multiLevelType w:val="hybridMultilevel"/>
    <w:tmpl w:val="C9A68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259188D"/>
    <w:multiLevelType w:val="hybridMultilevel"/>
    <w:tmpl w:val="D71E5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90103"/>
    <w:multiLevelType w:val="hybridMultilevel"/>
    <w:tmpl w:val="EF02A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0B0A97"/>
    <w:multiLevelType w:val="hybridMultilevel"/>
    <w:tmpl w:val="2BE07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E010BD"/>
    <w:multiLevelType w:val="hybridMultilevel"/>
    <w:tmpl w:val="BEE287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7F02FB"/>
    <w:multiLevelType w:val="hybridMultilevel"/>
    <w:tmpl w:val="253484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7A4304D"/>
    <w:multiLevelType w:val="hybridMultilevel"/>
    <w:tmpl w:val="86A27D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A30E4"/>
    <w:multiLevelType w:val="hybridMultilevel"/>
    <w:tmpl w:val="4A366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732"/>
    <w:rsid w:val="00047648"/>
    <w:rsid w:val="00154732"/>
    <w:rsid w:val="00202B77"/>
    <w:rsid w:val="002337BB"/>
    <w:rsid w:val="00316748"/>
    <w:rsid w:val="00444357"/>
    <w:rsid w:val="0048234D"/>
    <w:rsid w:val="005325EF"/>
    <w:rsid w:val="00590E79"/>
    <w:rsid w:val="005C1653"/>
    <w:rsid w:val="005E1831"/>
    <w:rsid w:val="006075C8"/>
    <w:rsid w:val="00643E71"/>
    <w:rsid w:val="00716ED3"/>
    <w:rsid w:val="0076199E"/>
    <w:rsid w:val="00771AD4"/>
    <w:rsid w:val="007C7C62"/>
    <w:rsid w:val="00817CB5"/>
    <w:rsid w:val="008F2A3A"/>
    <w:rsid w:val="009C37F7"/>
    <w:rsid w:val="00B079E4"/>
    <w:rsid w:val="00BF2927"/>
    <w:rsid w:val="00BF3203"/>
    <w:rsid w:val="00CA47E9"/>
    <w:rsid w:val="00E65EA6"/>
    <w:rsid w:val="00E84E4A"/>
    <w:rsid w:val="00F86687"/>
    <w:rsid w:val="00FA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2B7B5E-399C-48CB-A199-F97B0E265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29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18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urdue.edu/provost/faculty/facultyInitiatives/coach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118C94F3</Template>
  <TotalTime>53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2356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Snow, Hannah M</dc:creator>
  <cp:keywords/>
  <dc:description/>
  <cp:lastModifiedBy>Freeland, Marsha J</cp:lastModifiedBy>
  <cp:revision>6</cp:revision>
  <dcterms:created xsi:type="dcterms:W3CDTF">2019-02-13T20:16:00Z</dcterms:created>
  <dcterms:modified xsi:type="dcterms:W3CDTF">2019-03-06T15:25:00Z</dcterms:modified>
</cp:coreProperties>
</file>