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761261F" w14:textId="77777777" w:rsidR="00D54751" w:rsidRPr="00230367" w:rsidRDefault="00D54751" w:rsidP="00D96C43">
      <w:pPr>
        <w:ind w:left="-180"/>
      </w:pPr>
    </w:p>
    <w:p w14:paraId="3500223E" w14:textId="77777777" w:rsidR="00D54751" w:rsidRPr="00230367" w:rsidRDefault="00D54751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r w:rsidRPr="00230367">
        <w:rPr>
          <w:szCs w:val="24"/>
        </w:rPr>
        <w:t>PURDUE UNIVERSITY</w:t>
      </w:r>
    </w:p>
    <w:p w14:paraId="612E7A17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College of Engineering</w:t>
      </w:r>
    </w:p>
    <w:p w14:paraId="4F0EAED4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Faculty Affairs Committee (FAC)</w:t>
      </w:r>
    </w:p>
    <w:p w14:paraId="0155D921" w14:textId="3480FB5C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 xml:space="preserve">Meeting </w:t>
      </w:r>
      <w:r w:rsidR="00CE1DA1">
        <w:rPr>
          <w:szCs w:val="24"/>
        </w:rPr>
        <w:t>Minutes</w:t>
      </w:r>
    </w:p>
    <w:p w14:paraId="55777FDC" w14:textId="77777777"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6470EF97" w14:textId="3A62342B" w:rsidR="00D54751" w:rsidRDefault="00C61469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January 23, 2018</w:t>
      </w:r>
      <w:r w:rsidR="003473E0">
        <w:rPr>
          <w:szCs w:val="24"/>
        </w:rPr>
        <w:t>,</w:t>
      </w:r>
      <w:r w:rsidR="000B569B">
        <w:rPr>
          <w:szCs w:val="24"/>
        </w:rPr>
        <w:t xml:space="preserve"> </w:t>
      </w:r>
      <w:r>
        <w:rPr>
          <w:szCs w:val="24"/>
        </w:rPr>
        <w:t>2:00 – 3:00</w:t>
      </w:r>
      <w:r w:rsidR="00EA26A4">
        <w:rPr>
          <w:szCs w:val="24"/>
        </w:rPr>
        <w:t xml:space="preserve"> p</w:t>
      </w:r>
      <w:r w:rsidR="00D344F6">
        <w:rPr>
          <w:szCs w:val="24"/>
        </w:rPr>
        <w:t>.</w:t>
      </w:r>
      <w:r w:rsidR="00EA26A4">
        <w:rPr>
          <w:szCs w:val="24"/>
        </w:rPr>
        <w:t>m</w:t>
      </w:r>
      <w:r w:rsidR="00D344F6">
        <w:rPr>
          <w:szCs w:val="24"/>
        </w:rPr>
        <w:t>.</w:t>
      </w:r>
      <w:r w:rsidR="003473E0">
        <w:rPr>
          <w:szCs w:val="24"/>
        </w:rPr>
        <w:t xml:space="preserve">, </w:t>
      </w:r>
      <w:r w:rsidR="000B569B">
        <w:rPr>
          <w:szCs w:val="24"/>
        </w:rPr>
        <w:t xml:space="preserve">ARMS </w:t>
      </w:r>
      <w:r w:rsidR="00EA26A4">
        <w:rPr>
          <w:szCs w:val="24"/>
        </w:rPr>
        <w:t>3</w:t>
      </w:r>
      <w:r>
        <w:rPr>
          <w:szCs w:val="24"/>
        </w:rPr>
        <w:t>326</w:t>
      </w:r>
    </w:p>
    <w:p w14:paraId="5BA462E6" w14:textId="77777777" w:rsidR="00DA4F85" w:rsidRDefault="00DA4F85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4C72F2BC" w14:textId="77777777"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70D706B0" w14:textId="45802F29" w:rsidR="00D54751" w:rsidRDefault="00CE1DA1" w:rsidP="000601EF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Present</w:t>
      </w:r>
      <w:r w:rsidR="00D54751" w:rsidRPr="00230367">
        <w:rPr>
          <w:szCs w:val="24"/>
        </w:rPr>
        <w:t xml:space="preserve">:  </w:t>
      </w:r>
      <w:r>
        <w:rPr>
          <w:szCs w:val="24"/>
        </w:rPr>
        <w:t>A. Raman,</w:t>
      </w:r>
      <w:r w:rsidR="008D5D78">
        <w:rPr>
          <w:szCs w:val="24"/>
        </w:rPr>
        <w:t xml:space="preserve"> M. Bowman, M. Cardella, K. Marais, G. Shaver, </w:t>
      </w:r>
      <w:r w:rsidR="000C2844">
        <w:rPr>
          <w:szCs w:val="24"/>
        </w:rPr>
        <w:t>A. Engelberth</w:t>
      </w:r>
    </w:p>
    <w:p w14:paraId="3DECA20F" w14:textId="7F3547A1" w:rsidR="00C61469" w:rsidRDefault="00C61469" w:rsidP="000601EF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Absent:  H. Abdel-Khalik</w:t>
      </w:r>
      <w:r w:rsidR="00CE1DA1">
        <w:rPr>
          <w:szCs w:val="24"/>
        </w:rPr>
        <w:t xml:space="preserve">, </w:t>
      </w:r>
      <w:r w:rsidR="00CE1DA1">
        <w:rPr>
          <w:szCs w:val="24"/>
        </w:rPr>
        <w:t>S. Bhave, J. Blendell,</w:t>
      </w:r>
      <w:r w:rsidR="00CE1DA1">
        <w:rPr>
          <w:szCs w:val="24"/>
        </w:rPr>
        <w:t xml:space="preserve"> </w:t>
      </w:r>
      <w:r w:rsidR="00CE1DA1">
        <w:rPr>
          <w:szCs w:val="24"/>
        </w:rPr>
        <w:t>H. Cai,</w:t>
      </w:r>
      <w:r w:rsidR="009775B2">
        <w:rPr>
          <w:szCs w:val="24"/>
        </w:rPr>
        <w:t xml:space="preserve"> </w:t>
      </w:r>
      <w:r w:rsidR="009775B2">
        <w:rPr>
          <w:szCs w:val="24"/>
        </w:rPr>
        <w:t>I. Hua, N. Kong,</w:t>
      </w:r>
      <w:r w:rsidR="009775B2">
        <w:rPr>
          <w:szCs w:val="24"/>
        </w:rPr>
        <w:t xml:space="preserve"> </w:t>
      </w:r>
      <w:r w:rsidR="009775B2">
        <w:rPr>
          <w:szCs w:val="24"/>
        </w:rPr>
        <w:t>S. Nof,</w:t>
      </w:r>
      <w:r w:rsidR="009775B2">
        <w:rPr>
          <w:szCs w:val="24"/>
        </w:rPr>
        <w:t xml:space="preserve"> </w:t>
      </w:r>
      <w:r w:rsidR="009775B2">
        <w:rPr>
          <w:szCs w:val="24"/>
        </w:rPr>
        <w:t>Y. Won</w:t>
      </w:r>
    </w:p>
    <w:p w14:paraId="51B0143B" w14:textId="77777777" w:rsidR="00D54751" w:rsidRDefault="00D54751" w:rsidP="00703B22">
      <w:pPr>
        <w:autoSpaceDE w:val="0"/>
        <w:autoSpaceDN w:val="0"/>
        <w:adjustRightInd w:val="0"/>
        <w:rPr>
          <w:szCs w:val="24"/>
        </w:rPr>
      </w:pPr>
    </w:p>
    <w:p w14:paraId="6B04F472" w14:textId="6E0747F1" w:rsidR="00D54751" w:rsidRDefault="009775B2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Meeting c</w:t>
      </w:r>
      <w:r w:rsidR="00D54751" w:rsidRPr="00230367">
        <w:rPr>
          <w:szCs w:val="24"/>
        </w:rPr>
        <w:t>all</w:t>
      </w:r>
      <w:r>
        <w:rPr>
          <w:szCs w:val="24"/>
        </w:rPr>
        <w:t>ed</w:t>
      </w:r>
      <w:r w:rsidR="00D54751" w:rsidRPr="00230367">
        <w:rPr>
          <w:szCs w:val="24"/>
        </w:rPr>
        <w:t xml:space="preserve"> to order</w:t>
      </w:r>
      <w:r>
        <w:rPr>
          <w:szCs w:val="24"/>
        </w:rPr>
        <w:t xml:space="preserve"> at 2:05 p.m.</w:t>
      </w:r>
    </w:p>
    <w:p w14:paraId="2601421D" w14:textId="6A6A1D30"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 xml:space="preserve">Agenda </w:t>
      </w:r>
      <w:r w:rsidR="009775B2">
        <w:rPr>
          <w:szCs w:val="24"/>
        </w:rPr>
        <w:t xml:space="preserve">was </w:t>
      </w:r>
      <w:r w:rsidRPr="00230367">
        <w:rPr>
          <w:szCs w:val="24"/>
        </w:rPr>
        <w:t>review</w:t>
      </w:r>
      <w:r w:rsidR="009775B2">
        <w:rPr>
          <w:szCs w:val="24"/>
        </w:rPr>
        <w:t>ed and approved by consensus</w:t>
      </w:r>
      <w:r w:rsidR="00F92212">
        <w:rPr>
          <w:szCs w:val="24"/>
        </w:rPr>
        <w:t>.</w:t>
      </w:r>
    </w:p>
    <w:p w14:paraId="1952239C" w14:textId="76057392" w:rsidR="000E1DEA" w:rsidRDefault="009775B2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M</w:t>
      </w:r>
      <w:r w:rsidR="00D37CC7" w:rsidRPr="0063232C">
        <w:rPr>
          <w:szCs w:val="24"/>
        </w:rPr>
        <w:t xml:space="preserve">inutes from </w:t>
      </w:r>
      <w:r w:rsidR="00C61469">
        <w:rPr>
          <w:szCs w:val="24"/>
        </w:rPr>
        <w:t>Dec. 8, 2017</w:t>
      </w:r>
      <w:r w:rsidR="00D37CC7">
        <w:rPr>
          <w:szCs w:val="24"/>
        </w:rPr>
        <w:t>,</w:t>
      </w:r>
      <w:r w:rsidR="00D37CC7" w:rsidRPr="0063232C">
        <w:rPr>
          <w:szCs w:val="24"/>
        </w:rPr>
        <w:t xml:space="preserve"> meeting</w:t>
      </w:r>
      <w:r>
        <w:rPr>
          <w:szCs w:val="24"/>
        </w:rPr>
        <w:t xml:space="preserve"> were</w:t>
      </w:r>
      <w:r w:rsidR="00F92212">
        <w:rPr>
          <w:szCs w:val="24"/>
        </w:rPr>
        <w:t xml:space="preserve"> approved with a unanimous vote.</w:t>
      </w:r>
    </w:p>
    <w:p w14:paraId="7D091340" w14:textId="744C0D08" w:rsidR="009775B2" w:rsidRDefault="009775B2" w:rsidP="00BC4C35">
      <w:pPr>
        <w:numPr>
          <w:ilvl w:val="0"/>
          <w:numId w:val="6"/>
        </w:numPr>
        <w:autoSpaceDE w:val="0"/>
        <w:autoSpaceDN w:val="0"/>
        <w:adjustRightInd w:val="0"/>
        <w:rPr>
          <w:szCs w:val="24"/>
        </w:rPr>
      </w:pPr>
      <w:r>
        <w:rPr>
          <w:szCs w:val="24"/>
        </w:rPr>
        <w:t xml:space="preserve">Members welcomed A. Raman, who attended his first meeting in </w:t>
      </w:r>
      <w:r w:rsidR="000601EF">
        <w:rPr>
          <w:szCs w:val="24"/>
        </w:rPr>
        <w:t>the</w:t>
      </w:r>
      <w:r>
        <w:rPr>
          <w:szCs w:val="24"/>
        </w:rPr>
        <w:t xml:space="preserve"> role </w:t>
      </w:r>
      <w:r w:rsidR="000601EF">
        <w:rPr>
          <w:szCs w:val="24"/>
        </w:rPr>
        <w:t xml:space="preserve">of </w:t>
      </w:r>
      <w:r>
        <w:rPr>
          <w:szCs w:val="24"/>
        </w:rPr>
        <w:t>Engineering’s Senior Associate Dean for the Faculty</w:t>
      </w:r>
      <w:r w:rsidR="000601EF">
        <w:rPr>
          <w:szCs w:val="24"/>
        </w:rPr>
        <w:t>,</w:t>
      </w:r>
      <w:r w:rsidR="009826EA">
        <w:rPr>
          <w:szCs w:val="24"/>
        </w:rPr>
        <w:t xml:space="preserve"> and </w:t>
      </w:r>
      <w:r>
        <w:rPr>
          <w:szCs w:val="24"/>
        </w:rPr>
        <w:t>int</w:t>
      </w:r>
      <w:r w:rsidR="009826EA">
        <w:rPr>
          <w:szCs w:val="24"/>
        </w:rPr>
        <w:t>roduced themselves.  K. Marais briefly reviewed the purpose of the committee.</w:t>
      </w:r>
      <w:r w:rsidR="00BC4C35">
        <w:rPr>
          <w:szCs w:val="24"/>
        </w:rPr>
        <w:br/>
      </w:r>
    </w:p>
    <w:p w14:paraId="3F2D9F9E" w14:textId="3B7AA073" w:rsidR="000C2844" w:rsidRDefault="009826EA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Discussion continued on action items for the semester</w:t>
      </w:r>
      <w:r w:rsidR="00F92212">
        <w:rPr>
          <w:szCs w:val="24"/>
        </w:rPr>
        <w:t>.</w:t>
      </w:r>
    </w:p>
    <w:p w14:paraId="646A699E" w14:textId="4A2F9595" w:rsidR="009826EA" w:rsidRPr="00BC4C35" w:rsidRDefault="009826EA" w:rsidP="00BC4C35">
      <w:pPr>
        <w:pStyle w:val="ListParagraph"/>
        <w:numPr>
          <w:ilvl w:val="0"/>
          <w:numId w:val="16"/>
        </w:numPr>
        <w:autoSpaceDE w:val="0"/>
        <w:autoSpaceDN w:val="0"/>
        <w:adjustRightInd w:val="0"/>
        <w:rPr>
          <w:szCs w:val="24"/>
        </w:rPr>
      </w:pPr>
      <w:r w:rsidRPr="000601EF">
        <w:rPr>
          <w:szCs w:val="24"/>
          <w:u w:val="single"/>
        </w:rPr>
        <w:t>Paid Leave</w:t>
      </w:r>
      <w:r w:rsidRPr="00BC4C35">
        <w:rPr>
          <w:szCs w:val="24"/>
        </w:rPr>
        <w:t xml:space="preserve">:  Noted that it’s not just an issue for women faculty and that it affects the climate for all.  </w:t>
      </w:r>
      <w:r w:rsidR="00677763" w:rsidRPr="00BC4C35">
        <w:rPr>
          <w:szCs w:val="24"/>
        </w:rPr>
        <w:t xml:space="preserve">The Women Faculty in Engineering Committee (WFEC) is studying current policy and advocating for needed changes.  FAC will </w:t>
      </w:r>
      <w:r w:rsidR="00064D74" w:rsidRPr="00BC4C35">
        <w:rPr>
          <w:szCs w:val="24"/>
        </w:rPr>
        <w:t>receive status updates from WFEC members who also serve on FAC.</w:t>
      </w:r>
      <w:r w:rsidR="00F92212">
        <w:rPr>
          <w:szCs w:val="24"/>
        </w:rPr>
        <w:br/>
      </w:r>
    </w:p>
    <w:p w14:paraId="2A289985" w14:textId="2EABECA6" w:rsidR="00064D74" w:rsidRPr="00190A34" w:rsidRDefault="00064D74" w:rsidP="00190A34">
      <w:pPr>
        <w:pStyle w:val="ListParagraph"/>
        <w:numPr>
          <w:ilvl w:val="0"/>
          <w:numId w:val="17"/>
        </w:numPr>
        <w:autoSpaceDE w:val="0"/>
        <w:autoSpaceDN w:val="0"/>
        <w:adjustRightInd w:val="0"/>
        <w:rPr>
          <w:szCs w:val="24"/>
        </w:rPr>
      </w:pPr>
      <w:r w:rsidRPr="000601EF">
        <w:rPr>
          <w:szCs w:val="24"/>
          <w:u w:val="single"/>
        </w:rPr>
        <w:t>Pre- and Post-Award Processes</w:t>
      </w:r>
      <w:r w:rsidRPr="00190A34">
        <w:rPr>
          <w:szCs w:val="24"/>
        </w:rPr>
        <w:t xml:space="preserve">:  Discussion took place resulting in general agreement that even if FAC cannot directly control change, they can represent the voice of the faculty and provide feedback. </w:t>
      </w:r>
      <w:r w:rsidR="00270A73" w:rsidRPr="00190A34">
        <w:rPr>
          <w:szCs w:val="24"/>
        </w:rPr>
        <w:t>FAC can focus on impact, voice concerns, celebrate successes and concentrate on issues unique to Engineering.</w:t>
      </w:r>
    </w:p>
    <w:p w14:paraId="4E440990" w14:textId="0A1E2730" w:rsidR="00064D74" w:rsidRPr="00190A34" w:rsidRDefault="00064D74" w:rsidP="00190A34">
      <w:pPr>
        <w:pStyle w:val="ListParagraph"/>
        <w:numPr>
          <w:ilvl w:val="0"/>
          <w:numId w:val="18"/>
        </w:numPr>
        <w:autoSpaceDE w:val="0"/>
        <w:autoSpaceDN w:val="0"/>
        <w:adjustRightInd w:val="0"/>
        <w:rPr>
          <w:szCs w:val="24"/>
        </w:rPr>
      </w:pPr>
      <w:r w:rsidRPr="00190A34">
        <w:rPr>
          <w:szCs w:val="24"/>
        </w:rPr>
        <w:t xml:space="preserve">SPS conducts surveys regarding faculty satisfaction with their services and processes.  How are they using the results?  </w:t>
      </w:r>
      <w:r w:rsidRPr="00D344F6">
        <w:rPr>
          <w:b/>
          <w:szCs w:val="24"/>
        </w:rPr>
        <w:t>Action:</w:t>
      </w:r>
      <w:r w:rsidRPr="00190A34">
        <w:rPr>
          <w:szCs w:val="24"/>
        </w:rPr>
        <w:t xml:space="preserve">  </w:t>
      </w:r>
      <w:r w:rsidR="00270A73" w:rsidRPr="00190A34">
        <w:rPr>
          <w:szCs w:val="24"/>
        </w:rPr>
        <w:t>Invite a representative from SPS to make a presentation to FAC on the results.</w:t>
      </w:r>
    </w:p>
    <w:p w14:paraId="41D21F5A" w14:textId="1E8A648D" w:rsidR="00270A73" w:rsidRPr="00190A34" w:rsidRDefault="00270A73" w:rsidP="00190A34">
      <w:pPr>
        <w:pStyle w:val="ListParagraph"/>
        <w:numPr>
          <w:ilvl w:val="0"/>
          <w:numId w:val="18"/>
        </w:numPr>
        <w:autoSpaceDE w:val="0"/>
        <w:autoSpaceDN w:val="0"/>
        <w:adjustRightInd w:val="0"/>
        <w:rPr>
          <w:szCs w:val="24"/>
        </w:rPr>
      </w:pPr>
      <w:r w:rsidRPr="00190A34">
        <w:rPr>
          <w:szCs w:val="24"/>
        </w:rPr>
        <w:t xml:space="preserve">Previous reports have indicated that a high percentage of proposals are submitted on the day of, or only shortly before, due dates. </w:t>
      </w:r>
      <w:r w:rsidR="00F92212">
        <w:rPr>
          <w:szCs w:val="24"/>
        </w:rPr>
        <w:br/>
      </w:r>
    </w:p>
    <w:p w14:paraId="4F515345" w14:textId="3A18A092" w:rsidR="00CA0CE8" w:rsidRPr="00190A34" w:rsidRDefault="00CA0CE8" w:rsidP="00190A34">
      <w:pPr>
        <w:pStyle w:val="ListParagraph"/>
        <w:numPr>
          <w:ilvl w:val="0"/>
          <w:numId w:val="19"/>
        </w:numPr>
        <w:autoSpaceDE w:val="0"/>
        <w:autoSpaceDN w:val="0"/>
        <w:adjustRightInd w:val="0"/>
        <w:rPr>
          <w:szCs w:val="24"/>
        </w:rPr>
      </w:pPr>
      <w:r w:rsidRPr="000601EF">
        <w:rPr>
          <w:szCs w:val="24"/>
          <w:u w:val="single"/>
        </w:rPr>
        <w:t>Mentoring</w:t>
      </w:r>
      <w:r w:rsidRPr="00190A34">
        <w:rPr>
          <w:szCs w:val="24"/>
        </w:rPr>
        <w:t xml:space="preserve">:  K. Marais briefed A. Raman on the committee’s efforts over the past </w:t>
      </w:r>
      <w:r w:rsidR="00D344F6">
        <w:rPr>
          <w:szCs w:val="24"/>
        </w:rPr>
        <w:t>semesters</w:t>
      </w:r>
      <w:bookmarkStart w:id="0" w:name="_GoBack"/>
      <w:bookmarkEnd w:id="0"/>
      <w:r w:rsidRPr="00190A34">
        <w:rPr>
          <w:szCs w:val="24"/>
        </w:rPr>
        <w:t xml:space="preserve"> </w:t>
      </w:r>
      <w:r w:rsidR="007C7033" w:rsidRPr="00190A34">
        <w:rPr>
          <w:szCs w:val="24"/>
        </w:rPr>
        <w:t xml:space="preserve">to ensure that each unit has a written mentoring policy.  </w:t>
      </w:r>
    </w:p>
    <w:p w14:paraId="5F405A97" w14:textId="77777777" w:rsidR="00190A34" w:rsidRDefault="007C7033" w:rsidP="00190A34">
      <w:pPr>
        <w:pStyle w:val="ListParagraph"/>
        <w:numPr>
          <w:ilvl w:val="0"/>
          <w:numId w:val="21"/>
        </w:numPr>
        <w:autoSpaceDE w:val="0"/>
        <w:autoSpaceDN w:val="0"/>
        <w:adjustRightInd w:val="0"/>
        <w:rPr>
          <w:szCs w:val="24"/>
        </w:rPr>
      </w:pPr>
      <w:r w:rsidRPr="00190A34">
        <w:rPr>
          <w:szCs w:val="24"/>
        </w:rPr>
        <w:t xml:space="preserve">It was suggested that training for senior faculty is needed and that junior faculty also benefit from sponsorship, not just mentoring.  How can FAC help faculty be better mentors?  </w:t>
      </w:r>
      <w:r w:rsidRPr="000601EF">
        <w:rPr>
          <w:b/>
          <w:szCs w:val="24"/>
        </w:rPr>
        <w:t>Action</w:t>
      </w:r>
      <w:r w:rsidRPr="00190A34">
        <w:rPr>
          <w:szCs w:val="24"/>
        </w:rPr>
        <w:t xml:space="preserve">:  Prepare a 15 minute presentation that includes ways to be a good mentor that </w:t>
      </w:r>
      <w:r w:rsidR="007D6762" w:rsidRPr="00190A34">
        <w:rPr>
          <w:szCs w:val="24"/>
        </w:rPr>
        <w:t xml:space="preserve">FAC members (excluding assistant professors) can give at faculty meetings.  </w:t>
      </w:r>
    </w:p>
    <w:p w14:paraId="54F96AB1" w14:textId="0AEAEC3A" w:rsidR="007C7033" w:rsidRPr="00190A34" w:rsidRDefault="007D6762" w:rsidP="00190A34">
      <w:pPr>
        <w:pStyle w:val="ListParagraph"/>
        <w:numPr>
          <w:ilvl w:val="0"/>
          <w:numId w:val="21"/>
        </w:numPr>
        <w:autoSpaceDE w:val="0"/>
        <w:autoSpaceDN w:val="0"/>
        <w:adjustRightInd w:val="0"/>
        <w:rPr>
          <w:szCs w:val="24"/>
        </w:rPr>
      </w:pPr>
      <w:r w:rsidRPr="00190A34">
        <w:rPr>
          <w:szCs w:val="24"/>
        </w:rPr>
        <w:t xml:space="preserve">A suggestion was also made to informally survey faculty about their mentoring experiences, but it was decided to review COACHE results regarding mentoring first.  </w:t>
      </w:r>
      <w:r w:rsidRPr="000601EF">
        <w:rPr>
          <w:b/>
          <w:szCs w:val="24"/>
        </w:rPr>
        <w:t>Action:  M. Freeland</w:t>
      </w:r>
      <w:r w:rsidRPr="00190A34">
        <w:rPr>
          <w:szCs w:val="24"/>
        </w:rPr>
        <w:t xml:space="preserve"> will pull out mentoring questions from 2015 COACHE survey results.  </w:t>
      </w:r>
      <w:r w:rsidR="000601EF">
        <w:rPr>
          <w:szCs w:val="24"/>
        </w:rPr>
        <w:br/>
      </w:r>
      <w:r w:rsidR="000601EF">
        <w:rPr>
          <w:szCs w:val="24"/>
        </w:rPr>
        <w:lastRenderedPageBreak/>
        <w:br/>
      </w:r>
    </w:p>
    <w:p w14:paraId="59D62F50" w14:textId="0DD43E56" w:rsidR="007D6762" w:rsidRPr="00190A34" w:rsidRDefault="007D7402" w:rsidP="00190A34">
      <w:pPr>
        <w:pStyle w:val="ListParagraph"/>
        <w:numPr>
          <w:ilvl w:val="0"/>
          <w:numId w:val="22"/>
        </w:numPr>
        <w:autoSpaceDE w:val="0"/>
        <w:autoSpaceDN w:val="0"/>
        <w:adjustRightInd w:val="0"/>
        <w:rPr>
          <w:szCs w:val="24"/>
        </w:rPr>
      </w:pPr>
      <w:r w:rsidRPr="00190A34">
        <w:rPr>
          <w:szCs w:val="24"/>
        </w:rPr>
        <w:t>Related discussion took place on how to be a good departmental citizen.  “Be the glue that brings the department together – how to reach the unreachable.” It’s difficult to gauge prospective faculty’s personalities in this regard.</w:t>
      </w:r>
      <w:r w:rsidR="00190A34">
        <w:rPr>
          <w:szCs w:val="24"/>
        </w:rPr>
        <w:br/>
      </w:r>
      <w:r w:rsidRPr="00190A34">
        <w:rPr>
          <w:szCs w:val="24"/>
        </w:rPr>
        <w:t xml:space="preserve">  </w:t>
      </w:r>
    </w:p>
    <w:p w14:paraId="2E36CA38" w14:textId="393D7400" w:rsidR="007D7402" w:rsidRPr="00190A34" w:rsidRDefault="007D7402" w:rsidP="00190A34">
      <w:pPr>
        <w:pStyle w:val="ListParagraph"/>
        <w:numPr>
          <w:ilvl w:val="0"/>
          <w:numId w:val="23"/>
        </w:numPr>
        <w:autoSpaceDE w:val="0"/>
        <w:autoSpaceDN w:val="0"/>
        <w:adjustRightInd w:val="0"/>
        <w:rPr>
          <w:szCs w:val="24"/>
        </w:rPr>
      </w:pPr>
      <w:r w:rsidRPr="000601EF">
        <w:rPr>
          <w:szCs w:val="24"/>
          <w:u w:val="single"/>
        </w:rPr>
        <w:t>Non-participation of FAC members</w:t>
      </w:r>
      <w:r w:rsidRPr="00190A34">
        <w:rPr>
          <w:szCs w:val="24"/>
        </w:rPr>
        <w:t xml:space="preserve">:  </w:t>
      </w:r>
      <w:r w:rsidR="00BC4C35" w:rsidRPr="00190A34">
        <w:rPr>
          <w:szCs w:val="24"/>
        </w:rPr>
        <w:t>This topic and ways to incentivize participation will be discussed at next meeting.</w:t>
      </w:r>
      <w:r w:rsidR="00190A34">
        <w:rPr>
          <w:szCs w:val="24"/>
        </w:rPr>
        <w:br/>
      </w:r>
    </w:p>
    <w:p w14:paraId="18B271C1" w14:textId="6B051990" w:rsidR="00706B53" w:rsidRDefault="00C61469" w:rsidP="00706B53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Status of University Senate elections</w:t>
      </w:r>
      <w:r w:rsidR="00BC4C35">
        <w:rPr>
          <w:szCs w:val="24"/>
        </w:rPr>
        <w:t>:  Results are due to M. Freeland on 1/29/18.</w:t>
      </w:r>
    </w:p>
    <w:p w14:paraId="2709C874" w14:textId="0BFA6666" w:rsidR="00BC4C35" w:rsidRPr="00190A34" w:rsidRDefault="00BC4C35" w:rsidP="00190A34">
      <w:pPr>
        <w:pStyle w:val="ListParagraph"/>
        <w:numPr>
          <w:ilvl w:val="0"/>
          <w:numId w:val="24"/>
        </w:numPr>
        <w:autoSpaceDE w:val="0"/>
        <w:autoSpaceDN w:val="0"/>
        <w:adjustRightInd w:val="0"/>
        <w:rPr>
          <w:szCs w:val="24"/>
        </w:rPr>
      </w:pPr>
      <w:r w:rsidRPr="00190A34">
        <w:rPr>
          <w:szCs w:val="24"/>
        </w:rPr>
        <w:t>ChE – almost done</w:t>
      </w:r>
    </w:p>
    <w:p w14:paraId="2EB90B7C" w14:textId="090A3920" w:rsidR="00BC4C35" w:rsidRPr="00190A34" w:rsidRDefault="00BC4C35" w:rsidP="00190A34">
      <w:pPr>
        <w:pStyle w:val="ListParagraph"/>
        <w:numPr>
          <w:ilvl w:val="0"/>
          <w:numId w:val="24"/>
        </w:numPr>
        <w:autoSpaceDE w:val="0"/>
        <w:autoSpaceDN w:val="0"/>
        <w:adjustRightInd w:val="0"/>
        <w:rPr>
          <w:szCs w:val="24"/>
        </w:rPr>
      </w:pPr>
      <w:r w:rsidRPr="00190A34">
        <w:rPr>
          <w:szCs w:val="24"/>
        </w:rPr>
        <w:t>MSE – complete</w:t>
      </w:r>
    </w:p>
    <w:p w14:paraId="2036FC12" w14:textId="64C9E4F9" w:rsidR="00BC4C35" w:rsidRPr="00190A34" w:rsidRDefault="00BC4C35" w:rsidP="00190A34">
      <w:pPr>
        <w:pStyle w:val="ListParagraph"/>
        <w:numPr>
          <w:ilvl w:val="0"/>
          <w:numId w:val="24"/>
        </w:numPr>
        <w:autoSpaceDE w:val="0"/>
        <w:autoSpaceDN w:val="0"/>
        <w:adjustRightInd w:val="0"/>
        <w:rPr>
          <w:szCs w:val="24"/>
        </w:rPr>
      </w:pPr>
      <w:r w:rsidRPr="00190A34">
        <w:rPr>
          <w:szCs w:val="24"/>
        </w:rPr>
        <w:t>IE – in progress</w:t>
      </w:r>
    </w:p>
    <w:p w14:paraId="6FE2A467" w14:textId="038D9E78" w:rsidR="00BC4C35" w:rsidRPr="00190A34" w:rsidRDefault="00BC4C35" w:rsidP="00190A34">
      <w:pPr>
        <w:pStyle w:val="ListParagraph"/>
        <w:numPr>
          <w:ilvl w:val="0"/>
          <w:numId w:val="24"/>
        </w:numPr>
        <w:autoSpaceDE w:val="0"/>
        <w:autoSpaceDN w:val="0"/>
        <w:adjustRightInd w:val="0"/>
        <w:rPr>
          <w:szCs w:val="24"/>
        </w:rPr>
      </w:pPr>
      <w:r w:rsidRPr="00190A34">
        <w:rPr>
          <w:szCs w:val="24"/>
        </w:rPr>
        <w:t>BME – unknown at this time</w:t>
      </w:r>
    </w:p>
    <w:p w14:paraId="3062117B" w14:textId="3BF623DD" w:rsidR="00BC4C35" w:rsidRPr="00190A34" w:rsidRDefault="00BC4C35" w:rsidP="00190A34">
      <w:pPr>
        <w:pStyle w:val="ListParagraph"/>
        <w:numPr>
          <w:ilvl w:val="0"/>
          <w:numId w:val="24"/>
        </w:numPr>
        <w:autoSpaceDE w:val="0"/>
        <w:autoSpaceDN w:val="0"/>
        <w:adjustRightInd w:val="0"/>
        <w:rPr>
          <w:szCs w:val="24"/>
        </w:rPr>
      </w:pPr>
      <w:r w:rsidRPr="00190A34">
        <w:rPr>
          <w:szCs w:val="24"/>
        </w:rPr>
        <w:t>ECE – unknown at this time</w:t>
      </w:r>
      <w:r w:rsidR="00190A34">
        <w:rPr>
          <w:szCs w:val="24"/>
        </w:rPr>
        <w:br/>
      </w:r>
    </w:p>
    <w:p w14:paraId="5CED7C04" w14:textId="617B40DB" w:rsidR="00C61469" w:rsidRDefault="00BC4C35" w:rsidP="00706B53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Meeting adjourned at 3:00 p.m.</w:t>
      </w:r>
    </w:p>
    <w:p w14:paraId="2491F571" w14:textId="77777777" w:rsidR="00FD1FF9" w:rsidRDefault="00FD1FF9" w:rsidP="00FD1FF9">
      <w:pPr>
        <w:autoSpaceDE w:val="0"/>
        <w:autoSpaceDN w:val="0"/>
        <w:adjustRightInd w:val="0"/>
        <w:spacing w:line="360" w:lineRule="auto"/>
        <w:rPr>
          <w:szCs w:val="24"/>
        </w:rPr>
      </w:pPr>
    </w:p>
    <w:p w14:paraId="0E81B97C" w14:textId="77777777" w:rsidR="00706B53" w:rsidRDefault="00706B53" w:rsidP="00706B53">
      <w:pPr>
        <w:autoSpaceDE w:val="0"/>
        <w:autoSpaceDN w:val="0"/>
        <w:adjustRightInd w:val="0"/>
        <w:spacing w:line="360" w:lineRule="auto"/>
        <w:rPr>
          <w:szCs w:val="24"/>
        </w:rPr>
      </w:pPr>
    </w:p>
    <w:sectPr w:rsidR="00706B53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9441092" w14:textId="77777777" w:rsidR="008915C4" w:rsidRDefault="008915C4">
      <w:r>
        <w:separator/>
      </w:r>
    </w:p>
  </w:endnote>
  <w:endnote w:type="continuationSeparator" w:id="0">
    <w:p w14:paraId="577A2AF3" w14:textId="77777777" w:rsidR="008915C4" w:rsidRDefault="008915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1B57DD3" w14:textId="77777777" w:rsidR="008915C4" w:rsidRDefault="008915C4">
      <w:r>
        <w:separator/>
      </w:r>
    </w:p>
  </w:footnote>
  <w:footnote w:type="continuationSeparator" w:id="0">
    <w:p w14:paraId="4913B0A6" w14:textId="77777777" w:rsidR="008915C4" w:rsidRDefault="008915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9413B3"/>
    <w:multiLevelType w:val="hybridMultilevel"/>
    <w:tmpl w:val="C2B8B2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E2C5920"/>
    <w:multiLevelType w:val="hybridMultilevel"/>
    <w:tmpl w:val="CCA6B46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132E0A15"/>
    <w:multiLevelType w:val="hybridMultilevel"/>
    <w:tmpl w:val="FCB0A208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8437FC3"/>
    <w:multiLevelType w:val="hybridMultilevel"/>
    <w:tmpl w:val="68C028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24B207ED"/>
    <w:multiLevelType w:val="hybridMultilevel"/>
    <w:tmpl w:val="87F08F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A11F1E"/>
    <w:multiLevelType w:val="hybridMultilevel"/>
    <w:tmpl w:val="D6EEE5D4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2E4E254B"/>
    <w:multiLevelType w:val="hybridMultilevel"/>
    <w:tmpl w:val="C9C297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8346E5E"/>
    <w:multiLevelType w:val="hybridMultilevel"/>
    <w:tmpl w:val="DA9C52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A92809"/>
    <w:multiLevelType w:val="hybridMultilevel"/>
    <w:tmpl w:val="282C9E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491735E5"/>
    <w:multiLevelType w:val="hybridMultilevel"/>
    <w:tmpl w:val="C5F250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DFF6411"/>
    <w:multiLevelType w:val="hybridMultilevel"/>
    <w:tmpl w:val="6ABC1A8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 w15:restartNumberingAfterBreak="0">
    <w:nsid w:val="5C3D555F"/>
    <w:multiLevelType w:val="hybridMultilevel"/>
    <w:tmpl w:val="1382AB2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0EC04FA"/>
    <w:multiLevelType w:val="hybridMultilevel"/>
    <w:tmpl w:val="32FE90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C44881"/>
    <w:multiLevelType w:val="hybridMultilevel"/>
    <w:tmpl w:val="638EC5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6DE00309"/>
    <w:multiLevelType w:val="hybridMultilevel"/>
    <w:tmpl w:val="38FEE6A6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293380F"/>
    <w:multiLevelType w:val="hybridMultilevel"/>
    <w:tmpl w:val="AF5E416C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 w15:restartNumberingAfterBreak="0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 w15:restartNumberingAfterBreak="0">
    <w:nsid w:val="7C3C5475"/>
    <w:multiLevelType w:val="hybridMultilevel"/>
    <w:tmpl w:val="53E85E08"/>
    <w:lvl w:ilvl="0" w:tplc="16F89B60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3" w15:restartNumberingAfterBreak="0">
    <w:nsid w:val="7DC07AFA"/>
    <w:multiLevelType w:val="hybridMultilevel"/>
    <w:tmpl w:val="2454F1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  <w:rPr>
        <w:rFonts w:cs="Times New Roman"/>
      </w:rPr>
    </w:lvl>
  </w:abstractNum>
  <w:num w:numId="1">
    <w:abstractNumId w:val="3"/>
  </w:num>
  <w:num w:numId="2">
    <w:abstractNumId w:val="14"/>
  </w:num>
  <w:num w:numId="3">
    <w:abstractNumId w:val="6"/>
  </w:num>
  <w:num w:numId="4">
    <w:abstractNumId w:val="0"/>
  </w:num>
  <w:num w:numId="5">
    <w:abstractNumId w:val="21"/>
  </w:num>
  <w:num w:numId="6">
    <w:abstractNumId w:val="20"/>
  </w:num>
  <w:num w:numId="7">
    <w:abstractNumId w:val="22"/>
  </w:num>
  <w:num w:numId="8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5"/>
  </w:num>
  <w:num w:numId="10">
    <w:abstractNumId w:val="1"/>
  </w:num>
  <w:num w:numId="11">
    <w:abstractNumId w:val="17"/>
  </w:num>
  <w:num w:numId="12">
    <w:abstractNumId w:val="7"/>
  </w:num>
  <w:num w:numId="13">
    <w:abstractNumId w:val="2"/>
  </w:num>
  <w:num w:numId="14">
    <w:abstractNumId w:val="13"/>
  </w:num>
  <w:num w:numId="15">
    <w:abstractNumId w:val="11"/>
  </w:num>
  <w:num w:numId="16">
    <w:abstractNumId w:val="5"/>
  </w:num>
  <w:num w:numId="17">
    <w:abstractNumId w:val="12"/>
  </w:num>
  <w:num w:numId="18">
    <w:abstractNumId w:val="8"/>
  </w:num>
  <w:num w:numId="19">
    <w:abstractNumId w:val="10"/>
  </w:num>
  <w:num w:numId="20">
    <w:abstractNumId w:val="18"/>
  </w:num>
  <w:num w:numId="21">
    <w:abstractNumId w:val="4"/>
  </w:num>
  <w:num w:numId="22">
    <w:abstractNumId w:val="19"/>
  </w:num>
  <w:num w:numId="23">
    <w:abstractNumId w:val="16"/>
  </w:num>
  <w:num w:numId="2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426C"/>
    <w:rsid w:val="00000E62"/>
    <w:rsid w:val="00002F22"/>
    <w:rsid w:val="00007F14"/>
    <w:rsid w:val="00012D1E"/>
    <w:rsid w:val="000156B8"/>
    <w:rsid w:val="0003173C"/>
    <w:rsid w:val="00034A3C"/>
    <w:rsid w:val="00041353"/>
    <w:rsid w:val="0004174F"/>
    <w:rsid w:val="00047731"/>
    <w:rsid w:val="00047A50"/>
    <w:rsid w:val="00053360"/>
    <w:rsid w:val="00054EB3"/>
    <w:rsid w:val="000555AD"/>
    <w:rsid w:val="000578C5"/>
    <w:rsid w:val="000601EF"/>
    <w:rsid w:val="0006051F"/>
    <w:rsid w:val="00064D74"/>
    <w:rsid w:val="000700DA"/>
    <w:rsid w:val="00080828"/>
    <w:rsid w:val="000921AE"/>
    <w:rsid w:val="000956ED"/>
    <w:rsid w:val="000B569B"/>
    <w:rsid w:val="000C2844"/>
    <w:rsid w:val="000D33FD"/>
    <w:rsid w:val="000E1DEA"/>
    <w:rsid w:val="000E308E"/>
    <w:rsid w:val="000E371B"/>
    <w:rsid w:val="000E46BB"/>
    <w:rsid w:val="000E499E"/>
    <w:rsid w:val="000F5533"/>
    <w:rsid w:val="00104F92"/>
    <w:rsid w:val="00105710"/>
    <w:rsid w:val="00106A4E"/>
    <w:rsid w:val="001126CB"/>
    <w:rsid w:val="00117B45"/>
    <w:rsid w:val="00131513"/>
    <w:rsid w:val="00137921"/>
    <w:rsid w:val="00140C53"/>
    <w:rsid w:val="00143F91"/>
    <w:rsid w:val="00144A5E"/>
    <w:rsid w:val="0014515F"/>
    <w:rsid w:val="001473A4"/>
    <w:rsid w:val="001517A0"/>
    <w:rsid w:val="001547FF"/>
    <w:rsid w:val="00162B8C"/>
    <w:rsid w:val="001647D6"/>
    <w:rsid w:val="001673EC"/>
    <w:rsid w:val="001678CF"/>
    <w:rsid w:val="00171A5F"/>
    <w:rsid w:val="00171AA3"/>
    <w:rsid w:val="0017428C"/>
    <w:rsid w:val="00185F76"/>
    <w:rsid w:val="00190A34"/>
    <w:rsid w:val="00191B0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D3F60"/>
    <w:rsid w:val="001D4A57"/>
    <w:rsid w:val="001E0E6A"/>
    <w:rsid w:val="001E3B37"/>
    <w:rsid w:val="001E53D7"/>
    <w:rsid w:val="001F22A2"/>
    <w:rsid w:val="001F5DE7"/>
    <w:rsid w:val="001F7285"/>
    <w:rsid w:val="002054C0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617A2"/>
    <w:rsid w:val="00270A73"/>
    <w:rsid w:val="002723BB"/>
    <w:rsid w:val="00273021"/>
    <w:rsid w:val="00274FC3"/>
    <w:rsid w:val="00275257"/>
    <w:rsid w:val="00277461"/>
    <w:rsid w:val="00277610"/>
    <w:rsid w:val="00285A35"/>
    <w:rsid w:val="0028620F"/>
    <w:rsid w:val="00292C4A"/>
    <w:rsid w:val="002932B4"/>
    <w:rsid w:val="002A2E4D"/>
    <w:rsid w:val="002B0650"/>
    <w:rsid w:val="002B548D"/>
    <w:rsid w:val="002C04CA"/>
    <w:rsid w:val="002C0AB1"/>
    <w:rsid w:val="002C24B9"/>
    <w:rsid w:val="002C3BA4"/>
    <w:rsid w:val="002D6A4C"/>
    <w:rsid w:val="002E0855"/>
    <w:rsid w:val="002E4590"/>
    <w:rsid w:val="002E7A2E"/>
    <w:rsid w:val="002F06EA"/>
    <w:rsid w:val="002F2842"/>
    <w:rsid w:val="002F39B0"/>
    <w:rsid w:val="00305D14"/>
    <w:rsid w:val="00316C3E"/>
    <w:rsid w:val="00321D5D"/>
    <w:rsid w:val="0032217F"/>
    <w:rsid w:val="00324AA8"/>
    <w:rsid w:val="00325A9F"/>
    <w:rsid w:val="0033297E"/>
    <w:rsid w:val="00333E20"/>
    <w:rsid w:val="0034108D"/>
    <w:rsid w:val="003412EF"/>
    <w:rsid w:val="00343042"/>
    <w:rsid w:val="00344E80"/>
    <w:rsid w:val="003473E0"/>
    <w:rsid w:val="003565C2"/>
    <w:rsid w:val="003670D1"/>
    <w:rsid w:val="0037116F"/>
    <w:rsid w:val="00371FCC"/>
    <w:rsid w:val="00373E12"/>
    <w:rsid w:val="00386AE5"/>
    <w:rsid w:val="00391173"/>
    <w:rsid w:val="00392AA8"/>
    <w:rsid w:val="00396590"/>
    <w:rsid w:val="003B1628"/>
    <w:rsid w:val="003C4E45"/>
    <w:rsid w:val="003C63A0"/>
    <w:rsid w:val="003C74EC"/>
    <w:rsid w:val="003D1219"/>
    <w:rsid w:val="003D1CB2"/>
    <w:rsid w:val="003D6E68"/>
    <w:rsid w:val="003E25AD"/>
    <w:rsid w:val="003E7FB6"/>
    <w:rsid w:val="003F175C"/>
    <w:rsid w:val="003F3670"/>
    <w:rsid w:val="00400DB1"/>
    <w:rsid w:val="00403D54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56F82"/>
    <w:rsid w:val="0046426C"/>
    <w:rsid w:val="004649ED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04CF"/>
    <w:rsid w:val="004A1705"/>
    <w:rsid w:val="004A39A5"/>
    <w:rsid w:val="004A6536"/>
    <w:rsid w:val="004A7E2B"/>
    <w:rsid w:val="004C20CA"/>
    <w:rsid w:val="004C2AC8"/>
    <w:rsid w:val="004C60A4"/>
    <w:rsid w:val="004C631A"/>
    <w:rsid w:val="004D3585"/>
    <w:rsid w:val="004D7A51"/>
    <w:rsid w:val="004E035E"/>
    <w:rsid w:val="004E1CB9"/>
    <w:rsid w:val="004E3BF2"/>
    <w:rsid w:val="004F2720"/>
    <w:rsid w:val="004F42AC"/>
    <w:rsid w:val="004F5587"/>
    <w:rsid w:val="00501A39"/>
    <w:rsid w:val="00501AEC"/>
    <w:rsid w:val="005157ED"/>
    <w:rsid w:val="005179D5"/>
    <w:rsid w:val="005231B5"/>
    <w:rsid w:val="00524833"/>
    <w:rsid w:val="00524AC2"/>
    <w:rsid w:val="00531707"/>
    <w:rsid w:val="00531FB5"/>
    <w:rsid w:val="005400CB"/>
    <w:rsid w:val="005402CA"/>
    <w:rsid w:val="00540EA7"/>
    <w:rsid w:val="005439B2"/>
    <w:rsid w:val="00544F5D"/>
    <w:rsid w:val="00554E5F"/>
    <w:rsid w:val="005612A0"/>
    <w:rsid w:val="0056619E"/>
    <w:rsid w:val="00571D22"/>
    <w:rsid w:val="00572E19"/>
    <w:rsid w:val="00575719"/>
    <w:rsid w:val="00577452"/>
    <w:rsid w:val="005815D7"/>
    <w:rsid w:val="005847FD"/>
    <w:rsid w:val="00590CEA"/>
    <w:rsid w:val="005914C2"/>
    <w:rsid w:val="00597411"/>
    <w:rsid w:val="005A37E5"/>
    <w:rsid w:val="005A4D94"/>
    <w:rsid w:val="005A540C"/>
    <w:rsid w:val="005C0FCB"/>
    <w:rsid w:val="005D1058"/>
    <w:rsid w:val="005E771F"/>
    <w:rsid w:val="005F42BF"/>
    <w:rsid w:val="005F5C29"/>
    <w:rsid w:val="00601339"/>
    <w:rsid w:val="00605C4E"/>
    <w:rsid w:val="0061446E"/>
    <w:rsid w:val="006178E7"/>
    <w:rsid w:val="0062478C"/>
    <w:rsid w:val="00627335"/>
    <w:rsid w:val="00630022"/>
    <w:rsid w:val="00631AAA"/>
    <w:rsid w:val="0063232C"/>
    <w:rsid w:val="00633BF5"/>
    <w:rsid w:val="00635B99"/>
    <w:rsid w:val="006503F8"/>
    <w:rsid w:val="0065053F"/>
    <w:rsid w:val="0065444B"/>
    <w:rsid w:val="00677763"/>
    <w:rsid w:val="00677E9E"/>
    <w:rsid w:val="006801F8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C5671"/>
    <w:rsid w:val="006C5F9B"/>
    <w:rsid w:val="006C64ED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6B53"/>
    <w:rsid w:val="00707F2B"/>
    <w:rsid w:val="00710284"/>
    <w:rsid w:val="00720C88"/>
    <w:rsid w:val="00722975"/>
    <w:rsid w:val="0073060E"/>
    <w:rsid w:val="00741783"/>
    <w:rsid w:val="00743338"/>
    <w:rsid w:val="0075069A"/>
    <w:rsid w:val="00752C0F"/>
    <w:rsid w:val="00757FAB"/>
    <w:rsid w:val="00763EED"/>
    <w:rsid w:val="00774F14"/>
    <w:rsid w:val="00784BEB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7AE"/>
    <w:rsid w:val="007C0C56"/>
    <w:rsid w:val="007C7033"/>
    <w:rsid w:val="007D1B50"/>
    <w:rsid w:val="007D6762"/>
    <w:rsid w:val="007D7402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30B86"/>
    <w:rsid w:val="00845071"/>
    <w:rsid w:val="00845788"/>
    <w:rsid w:val="00847807"/>
    <w:rsid w:val="008505D8"/>
    <w:rsid w:val="008532D0"/>
    <w:rsid w:val="0085356A"/>
    <w:rsid w:val="008544EB"/>
    <w:rsid w:val="008733BB"/>
    <w:rsid w:val="0088120C"/>
    <w:rsid w:val="00883D58"/>
    <w:rsid w:val="00885C8A"/>
    <w:rsid w:val="008915C4"/>
    <w:rsid w:val="00891666"/>
    <w:rsid w:val="00891C7E"/>
    <w:rsid w:val="00893189"/>
    <w:rsid w:val="008A1036"/>
    <w:rsid w:val="008A3176"/>
    <w:rsid w:val="008A6614"/>
    <w:rsid w:val="008B302C"/>
    <w:rsid w:val="008B717F"/>
    <w:rsid w:val="008C370D"/>
    <w:rsid w:val="008C65AE"/>
    <w:rsid w:val="008C69E7"/>
    <w:rsid w:val="008D3B47"/>
    <w:rsid w:val="008D4831"/>
    <w:rsid w:val="008D5D78"/>
    <w:rsid w:val="008E3212"/>
    <w:rsid w:val="00900B6F"/>
    <w:rsid w:val="00905CFA"/>
    <w:rsid w:val="00912391"/>
    <w:rsid w:val="00913A56"/>
    <w:rsid w:val="00917C7E"/>
    <w:rsid w:val="00921A2A"/>
    <w:rsid w:val="00932B48"/>
    <w:rsid w:val="0093418D"/>
    <w:rsid w:val="009443B4"/>
    <w:rsid w:val="009504A6"/>
    <w:rsid w:val="00950CBA"/>
    <w:rsid w:val="009556B2"/>
    <w:rsid w:val="0095686E"/>
    <w:rsid w:val="0096020B"/>
    <w:rsid w:val="00967F67"/>
    <w:rsid w:val="009775B2"/>
    <w:rsid w:val="00981CC2"/>
    <w:rsid w:val="009826EA"/>
    <w:rsid w:val="009924DC"/>
    <w:rsid w:val="00995A17"/>
    <w:rsid w:val="00995C0B"/>
    <w:rsid w:val="009A2215"/>
    <w:rsid w:val="009A3B60"/>
    <w:rsid w:val="009B0FC1"/>
    <w:rsid w:val="009B6A64"/>
    <w:rsid w:val="009C0890"/>
    <w:rsid w:val="009C1956"/>
    <w:rsid w:val="009C4853"/>
    <w:rsid w:val="009C4D69"/>
    <w:rsid w:val="009D0144"/>
    <w:rsid w:val="009D63C0"/>
    <w:rsid w:val="009D7800"/>
    <w:rsid w:val="009E5754"/>
    <w:rsid w:val="009E7C51"/>
    <w:rsid w:val="009F71C5"/>
    <w:rsid w:val="00A02FCE"/>
    <w:rsid w:val="00A115BA"/>
    <w:rsid w:val="00A132E0"/>
    <w:rsid w:val="00A13E76"/>
    <w:rsid w:val="00A1439B"/>
    <w:rsid w:val="00A20814"/>
    <w:rsid w:val="00A26D92"/>
    <w:rsid w:val="00A26D93"/>
    <w:rsid w:val="00A27EC8"/>
    <w:rsid w:val="00A41AF6"/>
    <w:rsid w:val="00A45E33"/>
    <w:rsid w:val="00A53537"/>
    <w:rsid w:val="00A54B9F"/>
    <w:rsid w:val="00A56558"/>
    <w:rsid w:val="00A60DD9"/>
    <w:rsid w:val="00A61CB5"/>
    <w:rsid w:val="00A62406"/>
    <w:rsid w:val="00A66832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15B7"/>
    <w:rsid w:val="00AA345D"/>
    <w:rsid w:val="00AB1CC3"/>
    <w:rsid w:val="00AB3BCF"/>
    <w:rsid w:val="00AB6C92"/>
    <w:rsid w:val="00AC3F8C"/>
    <w:rsid w:val="00AC460F"/>
    <w:rsid w:val="00AD0649"/>
    <w:rsid w:val="00AD4413"/>
    <w:rsid w:val="00AD5B71"/>
    <w:rsid w:val="00AF0B14"/>
    <w:rsid w:val="00AF1D57"/>
    <w:rsid w:val="00AF5743"/>
    <w:rsid w:val="00AF7230"/>
    <w:rsid w:val="00AF7CAB"/>
    <w:rsid w:val="00B01996"/>
    <w:rsid w:val="00B02B36"/>
    <w:rsid w:val="00B1051A"/>
    <w:rsid w:val="00B12423"/>
    <w:rsid w:val="00B12E25"/>
    <w:rsid w:val="00B131D1"/>
    <w:rsid w:val="00B14E76"/>
    <w:rsid w:val="00B20638"/>
    <w:rsid w:val="00B31CEB"/>
    <w:rsid w:val="00B36359"/>
    <w:rsid w:val="00B368E5"/>
    <w:rsid w:val="00B41A19"/>
    <w:rsid w:val="00B42B57"/>
    <w:rsid w:val="00B42F6F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1441"/>
    <w:rsid w:val="00B743F6"/>
    <w:rsid w:val="00B77C18"/>
    <w:rsid w:val="00B80328"/>
    <w:rsid w:val="00B80847"/>
    <w:rsid w:val="00B96EA6"/>
    <w:rsid w:val="00BA1C5E"/>
    <w:rsid w:val="00BB0009"/>
    <w:rsid w:val="00BB0337"/>
    <w:rsid w:val="00BB0655"/>
    <w:rsid w:val="00BC4C35"/>
    <w:rsid w:val="00BC5FB6"/>
    <w:rsid w:val="00BD2381"/>
    <w:rsid w:val="00BD37CD"/>
    <w:rsid w:val="00BD6709"/>
    <w:rsid w:val="00BE48CC"/>
    <w:rsid w:val="00BE6378"/>
    <w:rsid w:val="00BE659D"/>
    <w:rsid w:val="00BF0942"/>
    <w:rsid w:val="00BF41BE"/>
    <w:rsid w:val="00BF5D8A"/>
    <w:rsid w:val="00BF7587"/>
    <w:rsid w:val="00BF7C71"/>
    <w:rsid w:val="00C02733"/>
    <w:rsid w:val="00C037C0"/>
    <w:rsid w:val="00C078DB"/>
    <w:rsid w:val="00C10C9F"/>
    <w:rsid w:val="00C12D4F"/>
    <w:rsid w:val="00C15FF7"/>
    <w:rsid w:val="00C23911"/>
    <w:rsid w:val="00C2743E"/>
    <w:rsid w:val="00C355F7"/>
    <w:rsid w:val="00C3663E"/>
    <w:rsid w:val="00C37A7C"/>
    <w:rsid w:val="00C37EC7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1469"/>
    <w:rsid w:val="00C620E9"/>
    <w:rsid w:val="00C6660C"/>
    <w:rsid w:val="00C75D66"/>
    <w:rsid w:val="00C807EA"/>
    <w:rsid w:val="00C80B27"/>
    <w:rsid w:val="00C8126C"/>
    <w:rsid w:val="00C832DA"/>
    <w:rsid w:val="00C84994"/>
    <w:rsid w:val="00C868AC"/>
    <w:rsid w:val="00C902EF"/>
    <w:rsid w:val="00C923B8"/>
    <w:rsid w:val="00C929CB"/>
    <w:rsid w:val="00C93B77"/>
    <w:rsid w:val="00CA0CE8"/>
    <w:rsid w:val="00CA45CF"/>
    <w:rsid w:val="00CA4A21"/>
    <w:rsid w:val="00CB1485"/>
    <w:rsid w:val="00CB58C7"/>
    <w:rsid w:val="00CC0B8E"/>
    <w:rsid w:val="00CC2BDE"/>
    <w:rsid w:val="00CC495F"/>
    <w:rsid w:val="00CC4CF0"/>
    <w:rsid w:val="00CD4B41"/>
    <w:rsid w:val="00CD7D84"/>
    <w:rsid w:val="00CE0FEC"/>
    <w:rsid w:val="00CE1660"/>
    <w:rsid w:val="00CE1DA1"/>
    <w:rsid w:val="00CE2300"/>
    <w:rsid w:val="00CE6EF3"/>
    <w:rsid w:val="00CF1487"/>
    <w:rsid w:val="00D0212C"/>
    <w:rsid w:val="00D07D6C"/>
    <w:rsid w:val="00D12641"/>
    <w:rsid w:val="00D20638"/>
    <w:rsid w:val="00D26722"/>
    <w:rsid w:val="00D30B4A"/>
    <w:rsid w:val="00D31400"/>
    <w:rsid w:val="00D33956"/>
    <w:rsid w:val="00D344F6"/>
    <w:rsid w:val="00D378D1"/>
    <w:rsid w:val="00D37CC7"/>
    <w:rsid w:val="00D40E25"/>
    <w:rsid w:val="00D54751"/>
    <w:rsid w:val="00D5661B"/>
    <w:rsid w:val="00D5730E"/>
    <w:rsid w:val="00D6005F"/>
    <w:rsid w:val="00D62A74"/>
    <w:rsid w:val="00D63F47"/>
    <w:rsid w:val="00D74893"/>
    <w:rsid w:val="00D75091"/>
    <w:rsid w:val="00D755D0"/>
    <w:rsid w:val="00D861E7"/>
    <w:rsid w:val="00D904EC"/>
    <w:rsid w:val="00D91615"/>
    <w:rsid w:val="00D94801"/>
    <w:rsid w:val="00D96C43"/>
    <w:rsid w:val="00D97D43"/>
    <w:rsid w:val="00DA4F85"/>
    <w:rsid w:val="00DA5250"/>
    <w:rsid w:val="00DA764A"/>
    <w:rsid w:val="00DB1093"/>
    <w:rsid w:val="00DB1951"/>
    <w:rsid w:val="00DB58BA"/>
    <w:rsid w:val="00DC0807"/>
    <w:rsid w:val="00DC5800"/>
    <w:rsid w:val="00DC61A7"/>
    <w:rsid w:val="00DD302D"/>
    <w:rsid w:val="00DD324B"/>
    <w:rsid w:val="00DE1D2D"/>
    <w:rsid w:val="00DE6E3F"/>
    <w:rsid w:val="00DF1142"/>
    <w:rsid w:val="00DF1D3D"/>
    <w:rsid w:val="00E00D3D"/>
    <w:rsid w:val="00E02FFB"/>
    <w:rsid w:val="00E07D8C"/>
    <w:rsid w:val="00E1202E"/>
    <w:rsid w:val="00E1214A"/>
    <w:rsid w:val="00E14274"/>
    <w:rsid w:val="00E1510F"/>
    <w:rsid w:val="00E15A12"/>
    <w:rsid w:val="00E17940"/>
    <w:rsid w:val="00E20766"/>
    <w:rsid w:val="00E23534"/>
    <w:rsid w:val="00E427A1"/>
    <w:rsid w:val="00E46F4D"/>
    <w:rsid w:val="00E50052"/>
    <w:rsid w:val="00E5522C"/>
    <w:rsid w:val="00E66E20"/>
    <w:rsid w:val="00E71031"/>
    <w:rsid w:val="00E7153D"/>
    <w:rsid w:val="00E75AAA"/>
    <w:rsid w:val="00E952BE"/>
    <w:rsid w:val="00EA26A4"/>
    <w:rsid w:val="00EA352A"/>
    <w:rsid w:val="00EA4B2E"/>
    <w:rsid w:val="00EA4E0C"/>
    <w:rsid w:val="00EA7592"/>
    <w:rsid w:val="00EB4707"/>
    <w:rsid w:val="00EB5A34"/>
    <w:rsid w:val="00EB7ED6"/>
    <w:rsid w:val="00EC2D47"/>
    <w:rsid w:val="00EC2D4B"/>
    <w:rsid w:val="00EC4465"/>
    <w:rsid w:val="00EC5076"/>
    <w:rsid w:val="00EC5ED0"/>
    <w:rsid w:val="00ED12A4"/>
    <w:rsid w:val="00ED3CAD"/>
    <w:rsid w:val="00ED3EE2"/>
    <w:rsid w:val="00EE169B"/>
    <w:rsid w:val="00EE3D24"/>
    <w:rsid w:val="00EE6377"/>
    <w:rsid w:val="00EE6B05"/>
    <w:rsid w:val="00EE77E2"/>
    <w:rsid w:val="00EF1ED1"/>
    <w:rsid w:val="00EF2720"/>
    <w:rsid w:val="00EF2C43"/>
    <w:rsid w:val="00EF66C2"/>
    <w:rsid w:val="00F0122D"/>
    <w:rsid w:val="00F15172"/>
    <w:rsid w:val="00F23FE8"/>
    <w:rsid w:val="00F24B4D"/>
    <w:rsid w:val="00F42BF3"/>
    <w:rsid w:val="00F545E9"/>
    <w:rsid w:val="00F57E21"/>
    <w:rsid w:val="00F61358"/>
    <w:rsid w:val="00F65AF5"/>
    <w:rsid w:val="00F66CD3"/>
    <w:rsid w:val="00F67CBC"/>
    <w:rsid w:val="00F71F00"/>
    <w:rsid w:val="00F834C6"/>
    <w:rsid w:val="00F91807"/>
    <w:rsid w:val="00F92212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2BAF"/>
    <w:rsid w:val="00FC4072"/>
    <w:rsid w:val="00FC779B"/>
    <w:rsid w:val="00FC793F"/>
    <w:rsid w:val="00FD1227"/>
    <w:rsid w:val="00FD1FF9"/>
    <w:rsid w:val="00FD5DEF"/>
    <w:rsid w:val="00FE532E"/>
    <w:rsid w:val="00FF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4975CD3"/>
  <w15:docId w15:val="{D9ABA3FA-865F-4256-B2C6-E67610BD3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59E5"/>
    <w:rPr>
      <w:sz w:val="24"/>
      <w:szCs w:val="20"/>
    </w:rPr>
  </w:style>
  <w:style w:type="paragraph" w:styleId="Heading1">
    <w:name w:val="heading 1"/>
    <w:basedOn w:val="Normal"/>
    <w:link w:val="Heading1Char"/>
    <w:uiPriority w:val="99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80847"/>
    <w:rPr>
      <w:rFonts w:ascii="Cambria" w:hAnsi="Cambria" w:cs="Times New Roman"/>
      <w:b/>
      <w:bCs/>
      <w:kern w:val="32"/>
      <w:sz w:val="32"/>
      <w:szCs w:val="32"/>
    </w:rPr>
  </w:style>
  <w:style w:type="paragraph" w:styleId="Title">
    <w:name w:val="Title"/>
    <w:basedOn w:val="Normal"/>
    <w:link w:val="TitleChar"/>
    <w:uiPriority w:val="99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character" w:customStyle="1" w:styleId="TitleChar">
    <w:name w:val="Title Char"/>
    <w:basedOn w:val="DefaultParagraphFont"/>
    <w:link w:val="Title"/>
    <w:uiPriority w:val="99"/>
    <w:locked/>
    <w:rsid w:val="00B80847"/>
    <w:rPr>
      <w:rFonts w:ascii="Cambria" w:hAnsi="Cambria" w:cs="Times New Roman"/>
      <w:b/>
      <w:bCs/>
      <w:kern w:val="28"/>
      <w:sz w:val="32"/>
      <w:szCs w:val="32"/>
    </w:rPr>
  </w:style>
  <w:style w:type="paragraph" w:styleId="Subtitle">
    <w:name w:val="Subtitle"/>
    <w:basedOn w:val="Normal"/>
    <w:link w:val="SubtitleChar"/>
    <w:uiPriority w:val="99"/>
    <w:qFormat/>
    <w:rsid w:val="00F959E5"/>
    <w:rPr>
      <w:rFonts w:ascii="Bookman Old Style" w:hAnsi="Bookman Old Style"/>
      <w:smallCaps/>
      <w:sz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B80847"/>
    <w:rPr>
      <w:rFonts w:ascii="Cambria" w:hAnsi="Cambria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F959E5"/>
    <w:rPr>
      <w:rFonts w:cs="Times New Roman"/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4931F4"/>
    <w:pPr>
      <w:tabs>
        <w:tab w:val="center" w:pos="4320"/>
        <w:tab w:val="right" w:pos="8640"/>
      </w:tabs>
    </w:pPr>
    <w:rPr>
      <w:szCs w:val="24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80847"/>
    <w:rPr>
      <w:rFonts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D97D43"/>
    <w:pPr>
      <w:tabs>
        <w:tab w:val="center" w:pos="4320"/>
        <w:tab w:val="right" w:pos="8640"/>
      </w:tabs>
    </w:pPr>
    <w:rPr>
      <w:szCs w:val="24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80847"/>
    <w:rPr>
      <w:rFonts w:cs="Times New Roman"/>
      <w:sz w:val="20"/>
      <w:szCs w:val="20"/>
    </w:rPr>
  </w:style>
  <w:style w:type="character" w:styleId="Strong">
    <w:name w:val="Strong"/>
    <w:basedOn w:val="DefaultParagraphFont"/>
    <w:uiPriority w:val="99"/>
    <w:qFormat/>
    <w:rsid w:val="00B02B36"/>
    <w:rPr>
      <w:rFonts w:cs="Times New Roman"/>
      <w:b/>
      <w:bCs/>
    </w:rPr>
  </w:style>
  <w:style w:type="character" w:customStyle="1" w:styleId="grame">
    <w:name w:val="grame"/>
    <w:basedOn w:val="DefaultParagraphFont"/>
    <w:uiPriority w:val="99"/>
    <w:rsid w:val="00C3663E"/>
    <w:rPr>
      <w:rFonts w:cs="Times New Roman"/>
    </w:rPr>
  </w:style>
  <w:style w:type="paragraph" w:styleId="HTMLPreformatted">
    <w:name w:val="HTML Preformatted"/>
    <w:basedOn w:val="Normal"/>
    <w:link w:val="HTMLPreformattedChar"/>
    <w:uiPriority w:val="99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B80847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rsid w:val="005400CB"/>
    <w:rPr>
      <w:rFonts w:cs="Times New Roman"/>
      <w:color w:val="800080"/>
      <w:u w:val="single"/>
    </w:rPr>
  </w:style>
  <w:style w:type="paragraph" w:styleId="ListParagraph">
    <w:name w:val="List Paragraph"/>
    <w:basedOn w:val="Normal"/>
    <w:uiPriority w:val="99"/>
    <w:qFormat/>
    <w:rsid w:val="006C5671"/>
    <w:pPr>
      <w:ind w:left="720"/>
      <w:contextualSpacing/>
    </w:pPr>
  </w:style>
  <w:style w:type="paragraph" w:customStyle="1" w:styleId="inbox-msolistparagraph">
    <w:name w:val="inbox-msolistparagraph"/>
    <w:basedOn w:val="Normal"/>
    <w:rsid w:val="000C2844"/>
    <w:pPr>
      <w:spacing w:before="100" w:beforeAutospacing="1" w:after="100" w:afterAutospacing="1"/>
    </w:pPr>
    <w:rPr>
      <w:rFonts w:eastAsiaTheme="minorHAnsi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61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01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65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16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00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847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6430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0364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18699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836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32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32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547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543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83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5024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91434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2675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67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267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1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5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305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741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3898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8063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706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50421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210F9DCC</Template>
  <TotalTime>164</TotalTime>
  <Pages>2</Pages>
  <Words>448</Words>
  <Characters>2554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2997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dc:description/>
  <cp:lastModifiedBy>Freeland, Marsha J</cp:lastModifiedBy>
  <cp:revision>11</cp:revision>
  <cp:lastPrinted>2018-01-31T16:19:00Z</cp:lastPrinted>
  <dcterms:created xsi:type="dcterms:W3CDTF">2015-09-22T19:55:00Z</dcterms:created>
  <dcterms:modified xsi:type="dcterms:W3CDTF">2018-01-31T16:25:00Z</dcterms:modified>
</cp:coreProperties>
</file>