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683BC99C" w:rsidR="00D54751" w:rsidRDefault="00C61469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January 23, 2018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>
        <w:rPr>
          <w:szCs w:val="24"/>
        </w:rPr>
        <w:t>2:00 – 3:00</w:t>
      </w:r>
      <w:r w:rsidR="00EA26A4">
        <w:rPr>
          <w:szCs w:val="24"/>
        </w:rPr>
        <w:t xml:space="preserve"> pm</w:t>
      </w:r>
      <w:r w:rsidR="003473E0">
        <w:rPr>
          <w:szCs w:val="24"/>
        </w:rPr>
        <w:t xml:space="preserve">, </w:t>
      </w:r>
      <w:r w:rsidR="000B569B">
        <w:rPr>
          <w:szCs w:val="24"/>
        </w:rPr>
        <w:t xml:space="preserve">ARMS </w:t>
      </w:r>
      <w:r w:rsidR="00EA26A4">
        <w:rPr>
          <w:szCs w:val="24"/>
        </w:rPr>
        <w:t>3</w:t>
      </w:r>
      <w:r>
        <w:rPr>
          <w:szCs w:val="24"/>
        </w:rPr>
        <w:t>326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2E7E531C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8D5D78">
        <w:rPr>
          <w:szCs w:val="24"/>
        </w:rPr>
        <w:t>K. Howell, S. Bhave, J. Blendell, M. Bowman, H. Cai, M. Cardella, I. Hua, N. Kong, K. Marais, S. Nof, G. Shaver, R. Taleyarkhan</w:t>
      </w:r>
      <w:r w:rsidR="00D37CC7">
        <w:rPr>
          <w:szCs w:val="24"/>
        </w:rPr>
        <w:t>, Y. Won</w:t>
      </w:r>
      <w:r w:rsidR="000C2844">
        <w:rPr>
          <w:szCs w:val="24"/>
        </w:rPr>
        <w:t>, A. Engelberth</w:t>
      </w:r>
    </w:p>
    <w:p w14:paraId="4BFCD7B9" w14:textId="77777777" w:rsidR="00C61469" w:rsidRDefault="00C61469" w:rsidP="008915C4">
      <w:pPr>
        <w:autoSpaceDE w:val="0"/>
        <w:autoSpaceDN w:val="0"/>
        <w:adjustRightInd w:val="0"/>
        <w:rPr>
          <w:szCs w:val="24"/>
        </w:rPr>
      </w:pPr>
    </w:p>
    <w:p w14:paraId="3DECA20F" w14:textId="2B04C3F8" w:rsidR="00C61469" w:rsidRDefault="00C61469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H. Abdel-Khalik</w:t>
      </w: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14:paraId="2601421D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1952239C" w14:textId="6C2113AD" w:rsidR="000E1DEA" w:rsidRDefault="00D37CC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C61469">
        <w:rPr>
          <w:szCs w:val="24"/>
        </w:rPr>
        <w:t>Dec. 8, 2017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3F2D9F9E" w14:textId="7BD5EED6" w:rsidR="000C2844" w:rsidRDefault="000C2844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Review list of issues and action items</w:t>
      </w:r>
    </w:p>
    <w:p w14:paraId="18B271C1" w14:textId="2F7835F4" w:rsidR="00706B53" w:rsidRDefault="00C61469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Status of University Senate elections</w:t>
      </w:r>
    </w:p>
    <w:p w14:paraId="56708157" w14:textId="1DBB8BBC" w:rsidR="000C2844" w:rsidRDefault="00C61469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14:paraId="5CED7C04" w14:textId="3EEC5C73" w:rsidR="00C61469" w:rsidRDefault="00C61469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</w:t>
      </w: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  <w:bookmarkStart w:id="0" w:name="_GoBack"/>
      <w:bookmarkEnd w:id="0"/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0"/>
  </w:num>
  <w:num w:numId="5">
    <w:abstractNumId w:val="12"/>
  </w:num>
  <w:num w:numId="6">
    <w:abstractNumId w:val="11"/>
  </w:num>
  <w:num w:numId="7">
    <w:abstractNumId w:val="13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1"/>
  </w:num>
  <w:num w:numId="11">
    <w:abstractNumId w:val="10"/>
  </w:num>
  <w:num w:numId="12">
    <w:abstractNumId w:val="5"/>
  </w:num>
  <w:num w:numId="13">
    <w:abstractNumId w:val="2"/>
  </w:num>
  <w:num w:numId="14">
    <w:abstractNumId w:val="7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B569B"/>
    <w:rsid w:val="000C2844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769BA253</Template>
  <TotalTime>44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8</cp:revision>
  <cp:lastPrinted>2007-04-09T18:57:00Z</cp:lastPrinted>
  <dcterms:created xsi:type="dcterms:W3CDTF">2015-09-22T19:55:00Z</dcterms:created>
  <dcterms:modified xsi:type="dcterms:W3CDTF">2018-01-23T13:03:00Z</dcterms:modified>
</cp:coreProperties>
</file>