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78D69E" w14:textId="77777777" w:rsidR="00D54751" w:rsidRPr="00230367" w:rsidRDefault="00D54751" w:rsidP="00D96C43">
      <w:pPr>
        <w:ind w:left="-180"/>
      </w:pPr>
    </w:p>
    <w:p w14:paraId="27CE246C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2A57FF7A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0CF0C6A9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C0204FC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4485E4E1" w14:textId="395931C9" w:rsidR="00D54751" w:rsidRDefault="002A178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May 5, 2015</w:t>
      </w:r>
      <w:r w:rsidR="003F7128">
        <w:rPr>
          <w:szCs w:val="24"/>
        </w:rPr>
        <w:t>, 2015, 12:30 – 1:3</w:t>
      </w:r>
      <w:r w:rsidR="008915C4">
        <w:rPr>
          <w:szCs w:val="24"/>
        </w:rPr>
        <w:t>0</w:t>
      </w:r>
      <w:r w:rsidR="00BF7587">
        <w:rPr>
          <w:szCs w:val="24"/>
        </w:rPr>
        <w:t xml:space="preserve"> p.m.</w:t>
      </w:r>
      <w:r w:rsidR="00D54751">
        <w:rPr>
          <w:szCs w:val="24"/>
        </w:rPr>
        <w:t xml:space="preserve"> in ARMS </w:t>
      </w:r>
      <w:r w:rsidR="003F7128">
        <w:rPr>
          <w:szCs w:val="24"/>
        </w:rPr>
        <w:t>3001</w:t>
      </w:r>
    </w:p>
    <w:p w14:paraId="5FAA6174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2669978D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33D8144C" w14:textId="40CB6FA3" w:rsidR="001546F7" w:rsidRDefault="00D54751" w:rsidP="001546F7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Expected</w:t>
      </w:r>
      <w:r w:rsidR="003F7128">
        <w:rPr>
          <w:szCs w:val="24"/>
        </w:rPr>
        <w:t>:</w:t>
      </w:r>
      <w:r w:rsidR="001546F7">
        <w:rPr>
          <w:szCs w:val="24"/>
        </w:rPr>
        <w:t xml:space="preserve">  D. Abraham, S. Bagchi, R. Bean, M. Cardella, M. Corless, I. Hua, S. Kim, K. Kokini, S. Nof, </w:t>
      </w:r>
      <w:bookmarkStart w:id="0" w:name="_GoBack"/>
      <w:bookmarkEnd w:id="0"/>
      <w:r w:rsidR="001546F7">
        <w:rPr>
          <w:szCs w:val="24"/>
        </w:rPr>
        <w:t>A. Vacca, X. Xu, A. Kandil</w:t>
      </w:r>
    </w:p>
    <w:p w14:paraId="3093AB82" w14:textId="77777777" w:rsidR="00940597" w:rsidRDefault="00940597" w:rsidP="001546F7">
      <w:pPr>
        <w:autoSpaceDE w:val="0"/>
        <w:autoSpaceDN w:val="0"/>
        <w:adjustRightInd w:val="0"/>
        <w:rPr>
          <w:szCs w:val="24"/>
        </w:rPr>
      </w:pPr>
    </w:p>
    <w:p w14:paraId="2C2764B5" w14:textId="7E4F3C5B" w:rsidR="00940597" w:rsidRDefault="00940597" w:rsidP="001546F7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Z.Ouyang, R. Trice</w:t>
      </w:r>
    </w:p>
    <w:p w14:paraId="3BE7D217" w14:textId="589950A4" w:rsidR="00D54751" w:rsidRDefault="00D54751" w:rsidP="008915C4">
      <w:pPr>
        <w:autoSpaceDE w:val="0"/>
        <w:autoSpaceDN w:val="0"/>
        <w:adjustRightInd w:val="0"/>
        <w:rPr>
          <w:szCs w:val="24"/>
        </w:rPr>
      </w:pPr>
    </w:p>
    <w:p w14:paraId="47739C5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25E507C7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5E68279F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5CC4DFCB" w14:textId="25B9E3C1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B10A2F">
        <w:rPr>
          <w:szCs w:val="24"/>
        </w:rPr>
        <w:t>April 21</w:t>
      </w:r>
      <w:r w:rsidR="00BB6F58">
        <w:rPr>
          <w:szCs w:val="24"/>
        </w:rPr>
        <w:t>, 2015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4B85A0DE" w14:textId="74F8CBDF" w:rsidR="00EB381A" w:rsidRDefault="00B10A2F" w:rsidP="004C22F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i/>
          <w:szCs w:val="24"/>
        </w:rPr>
      </w:pPr>
      <w:r w:rsidRPr="00B10A2F">
        <w:rPr>
          <w:szCs w:val="24"/>
        </w:rPr>
        <w:t xml:space="preserve">Guest, Melba Crawford, </w:t>
      </w:r>
      <w:r>
        <w:rPr>
          <w:szCs w:val="24"/>
        </w:rPr>
        <w:t xml:space="preserve">CoE </w:t>
      </w:r>
      <w:r w:rsidRPr="00B10A2F">
        <w:rPr>
          <w:szCs w:val="24"/>
        </w:rPr>
        <w:t>Associate Dean for Research</w:t>
      </w:r>
      <w:r w:rsidRPr="00B10A2F">
        <w:rPr>
          <w:szCs w:val="24"/>
        </w:rPr>
        <w:br/>
      </w:r>
      <w:r w:rsidR="00BB6F58" w:rsidRPr="00B10A2F">
        <w:rPr>
          <w:szCs w:val="24"/>
        </w:rPr>
        <w:t>Strategic growth related competition for funding sources</w:t>
      </w:r>
      <w:r w:rsidRPr="00B10A2F">
        <w:rPr>
          <w:szCs w:val="24"/>
        </w:rPr>
        <w:t>:</w:t>
      </w:r>
      <w:r>
        <w:rPr>
          <w:szCs w:val="24"/>
        </w:rPr>
        <w:t xml:space="preserve">  </w:t>
      </w:r>
      <w:r w:rsidR="00BB6F58" w:rsidRPr="00B10A2F">
        <w:rPr>
          <w:i/>
          <w:szCs w:val="24"/>
        </w:rPr>
        <w:t>How can we be competitive, collaborative and creative in the way we seek and secure external funding?</w:t>
      </w:r>
    </w:p>
    <w:p w14:paraId="07B22EB7" w14:textId="1C6D8BED" w:rsidR="00B10A2F" w:rsidRPr="005F3C36" w:rsidRDefault="005F3C36" w:rsidP="004C22F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F3C36">
        <w:rPr>
          <w:szCs w:val="24"/>
        </w:rPr>
        <w:t>Adjourn</w:t>
      </w:r>
    </w:p>
    <w:p w14:paraId="76456A1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60030CE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7011F392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D989D4" w14:textId="77777777" w:rsidR="008915C4" w:rsidRDefault="008915C4">
      <w:r>
        <w:separator/>
      </w:r>
    </w:p>
  </w:endnote>
  <w:endnote w:type="continuationSeparator" w:id="0">
    <w:p w14:paraId="1E0CBD94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BA0E17" w14:textId="77777777" w:rsidR="008915C4" w:rsidRDefault="008915C4">
      <w:r>
        <w:separator/>
      </w:r>
    </w:p>
  </w:footnote>
  <w:footnote w:type="continuationSeparator" w:id="0">
    <w:p w14:paraId="50FD4F87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93B06CB"/>
    <w:multiLevelType w:val="hybridMultilevel"/>
    <w:tmpl w:val="CAF4909C"/>
    <w:lvl w:ilvl="0" w:tplc="56E06A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F7079AF"/>
    <w:multiLevelType w:val="hybridMultilevel"/>
    <w:tmpl w:val="E7D0A53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1"/>
  </w:num>
  <w:num w:numId="6">
    <w:abstractNumId w:val="10"/>
  </w:num>
  <w:num w:numId="7">
    <w:abstractNumId w:val="12"/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"/>
  </w:num>
  <w:num w:numId="11">
    <w:abstractNumId w:val="9"/>
  </w:num>
  <w:num w:numId="12">
    <w:abstractNumId w:val="8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1AFE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6F7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1785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58D9"/>
    <w:rsid w:val="003E7FB6"/>
    <w:rsid w:val="003F175C"/>
    <w:rsid w:val="003F3670"/>
    <w:rsid w:val="003F44AA"/>
    <w:rsid w:val="003F7128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C0FCB"/>
    <w:rsid w:val="005D1058"/>
    <w:rsid w:val="005E771F"/>
    <w:rsid w:val="005F3C36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0597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4304"/>
    <w:rsid w:val="00AF5743"/>
    <w:rsid w:val="00AF7230"/>
    <w:rsid w:val="00AF7CAB"/>
    <w:rsid w:val="00B01996"/>
    <w:rsid w:val="00B02B36"/>
    <w:rsid w:val="00B1051A"/>
    <w:rsid w:val="00B10A2F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6F58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652BF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381A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14CDDE"/>
  <w15:docId w15:val="{A9FF7470-189D-40DD-849F-960DEDFE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6CC1C96B</Template>
  <TotalTime>24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4</cp:revision>
  <cp:lastPrinted>2007-04-09T18:57:00Z</cp:lastPrinted>
  <dcterms:created xsi:type="dcterms:W3CDTF">2015-04-20T19:33:00Z</dcterms:created>
  <dcterms:modified xsi:type="dcterms:W3CDTF">2015-05-05T14:45:00Z</dcterms:modified>
</cp:coreProperties>
</file>