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8D69E" w14:textId="77777777" w:rsidR="00D54751" w:rsidRPr="00230367" w:rsidRDefault="00D54751" w:rsidP="00D96C43">
      <w:pPr>
        <w:ind w:left="-180"/>
      </w:pPr>
    </w:p>
    <w:p w14:paraId="27CE246C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2A57FF7A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0CF0C6A9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C0204FC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4485E4E1" w14:textId="44CB69EA" w:rsidR="00D54751" w:rsidRDefault="003E58D9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31</w:t>
      </w:r>
      <w:bookmarkStart w:id="0" w:name="_GoBack"/>
      <w:bookmarkEnd w:id="0"/>
      <w:r w:rsidR="003F7128">
        <w:rPr>
          <w:szCs w:val="24"/>
        </w:rPr>
        <w:t>, 2015, 12:30 – 1:3</w:t>
      </w:r>
      <w:r w:rsidR="008915C4">
        <w:rPr>
          <w:szCs w:val="24"/>
        </w:rPr>
        <w:t>0</w:t>
      </w:r>
      <w:r w:rsidR="00BF7587">
        <w:rPr>
          <w:szCs w:val="24"/>
        </w:rPr>
        <w:t xml:space="preserve"> p.m.</w:t>
      </w:r>
      <w:r w:rsidR="00D54751">
        <w:rPr>
          <w:szCs w:val="24"/>
        </w:rPr>
        <w:t xml:space="preserve"> in ARMS </w:t>
      </w:r>
      <w:r w:rsidR="003F7128">
        <w:rPr>
          <w:szCs w:val="24"/>
        </w:rPr>
        <w:t>3001</w:t>
      </w:r>
    </w:p>
    <w:p w14:paraId="5FAA6174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2669978D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33D8144C" w14:textId="2075BFFA" w:rsidR="001546F7" w:rsidRDefault="00D54751" w:rsidP="001546F7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Expected</w:t>
      </w:r>
      <w:r w:rsidR="003F7128">
        <w:rPr>
          <w:szCs w:val="24"/>
        </w:rPr>
        <w:t>:</w:t>
      </w:r>
      <w:r w:rsidR="001546F7">
        <w:rPr>
          <w:szCs w:val="24"/>
        </w:rPr>
        <w:t xml:space="preserve">  D. Abraham, S. Bagchi, R. Bean, M. Cardella, M. </w:t>
      </w:r>
      <w:proofErr w:type="spellStart"/>
      <w:r w:rsidR="001546F7">
        <w:rPr>
          <w:szCs w:val="24"/>
        </w:rPr>
        <w:t>Corless</w:t>
      </w:r>
      <w:proofErr w:type="spellEnd"/>
      <w:r w:rsidR="001546F7">
        <w:rPr>
          <w:szCs w:val="24"/>
        </w:rPr>
        <w:t xml:space="preserve">, I. Hua, S. Kim, K. </w:t>
      </w:r>
      <w:proofErr w:type="spellStart"/>
      <w:r w:rsidR="001546F7">
        <w:rPr>
          <w:szCs w:val="24"/>
        </w:rPr>
        <w:t>Kokini</w:t>
      </w:r>
      <w:proofErr w:type="spellEnd"/>
      <w:r w:rsidR="001546F7">
        <w:rPr>
          <w:szCs w:val="24"/>
        </w:rPr>
        <w:t>, S. Nof, Z. Ouyang R. Trice, A. Vacca, X. Xu, A. Kandil</w:t>
      </w:r>
    </w:p>
    <w:p w14:paraId="3BE7D217" w14:textId="589950A4" w:rsidR="00D54751" w:rsidRDefault="00D54751" w:rsidP="008915C4">
      <w:pPr>
        <w:autoSpaceDE w:val="0"/>
        <w:autoSpaceDN w:val="0"/>
        <w:adjustRightInd w:val="0"/>
        <w:rPr>
          <w:szCs w:val="24"/>
        </w:rPr>
      </w:pPr>
    </w:p>
    <w:p w14:paraId="47739C5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25E507C7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5E68279F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5CC4DFCB" w14:textId="46230FC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BB6F58">
        <w:rPr>
          <w:szCs w:val="24"/>
        </w:rPr>
        <w:t>February 24, 2015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49D4F5B0" w14:textId="09E2311D" w:rsidR="000D1AFE" w:rsidRDefault="000D1AFE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Check-in on elections being run by FAC members</w:t>
      </w:r>
    </w:p>
    <w:p w14:paraId="6106AC29" w14:textId="277C7D6D" w:rsidR="00BB6F58" w:rsidRDefault="00BB6F58" w:rsidP="00BB6F5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</w:t>
      </w:r>
      <w:r w:rsidRPr="00A74563">
        <w:rPr>
          <w:szCs w:val="24"/>
        </w:rPr>
        <w:t>trategic growth related competition for funding sources</w:t>
      </w:r>
    </w:p>
    <w:p w14:paraId="4B0F18E6" w14:textId="0DFD96A8" w:rsidR="00BB6F58" w:rsidRPr="00BB6F58" w:rsidRDefault="00BB6F58" w:rsidP="00BB6F58">
      <w:pPr>
        <w:autoSpaceDE w:val="0"/>
        <w:autoSpaceDN w:val="0"/>
        <w:adjustRightInd w:val="0"/>
        <w:spacing w:line="360" w:lineRule="auto"/>
        <w:ind w:left="720"/>
        <w:rPr>
          <w:i/>
          <w:szCs w:val="24"/>
        </w:rPr>
      </w:pPr>
      <w:r>
        <w:rPr>
          <w:i/>
          <w:szCs w:val="24"/>
        </w:rPr>
        <w:t>How can we be competitive, collaborative and creative in the way we seek and secure external funding?</w:t>
      </w:r>
    </w:p>
    <w:p w14:paraId="58078C57" w14:textId="7699967C" w:rsidR="00BB6F58" w:rsidRPr="00A74563" w:rsidRDefault="00BB6F58" w:rsidP="00BB6F5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A74563">
        <w:rPr>
          <w:szCs w:val="24"/>
        </w:rPr>
        <w:t>Forums for research collaboration and opportunities</w:t>
      </w:r>
      <w:r>
        <w:rPr>
          <w:szCs w:val="24"/>
        </w:rPr>
        <w:t xml:space="preserve"> </w:t>
      </w:r>
    </w:p>
    <w:p w14:paraId="12D63DFC" w14:textId="77777777" w:rsidR="003F7128" w:rsidRDefault="003F7128" w:rsidP="003F712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 and prioritize other topics for future discussion</w:t>
      </w:r>
    </w:p>
    <w:p w14:paraId="4014BA8C" w14:textId="77777777"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76456A1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60030CE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7011F392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D989D4" w14:textId="77777777" w:rsidR="008915C4" w:rsidRDefault="008915C4">
      <w:r>
        <w:separator/>
      </w:r>
    </w:p>
  </w:endnote>
  <w:endnote w:type="continuationSeparator" w:id="0">
    <w:p w14:paraId="1E0CBD94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BA0E17" w14:textId="77777777" w:rsidR="008915C4" w:rsidRDefault="008915C4">
      <w:r>
        <w:separator/>
      </w:r>
    </w:p>
  </w:footnote>
  <w:footnote w:type="continuationSeparator" w:id="0">
    <w:p w14:paraId="50FD4F87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F7079AF"/>
    <w:multiLevelType w:val="hybridMultilevel"/>
    <w:tmpl w:val="E7D0A53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0"/>
  </w:num>
  <w:num w:numId="6">
    <w:abstractNumId w:val="9"/>
  </w:num>
  <w:num w:numId="7">
    <w:abstractNumId w:val="11"/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"/>
  </w:num>
  <w:num w:numId="11">
    <w:abstractNumId w:val="8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1AFE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6F7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58D9"/>
    <w:rsid w:val="003E7FB6"/>
    <w:rsid w:val="003F175C"/>
    <w:rsid w:val="003F3670"/>
    <w:rsid w:val="003F7128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6F58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652BF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14CD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9FDAB273</Template>
  <TotalTime>9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5</cp:revision>
  <cp:lastPrinted>2007-04-09T18:57:00Z</cp:lastPrinted>
  <dcterms:created xsi:type="dcterms:W3CDTF">2015-03-30T20:56:00Z</dcterms:created>
  <dcterms:modified xsi:type="dcterms:W3CDTF">2015-03-30T21:13:00Z</dcterms:modified>
</cp:coreProperties>
</file>