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809A292" w:rsidR="00D54751" w:rsidRDefault="00C9508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December 13</w:t>
      </w:r>
      <w:r w:rsidR="00D61028">
        <w:rPr>
          <w:szCs w:val="24"/>
        </w:rPr>
        <w:t>,</w:t>
      </w:r>
      <w:r w:rsidR="00C61469">
        <w:rPr>
          <w:szCs w:val="24"/>
        </w:rPr>
        <w:t xml:space="preserve">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941533">
        <w:rPr>
          <w:szCs w:val="24"/>
        </w:rPr>
        <w:t>3:30-4:30</w:t>
      </w:r>
      <w:r w:rsidR="00EA26A4">
        <w:rPr>
          <w:szCs w:val="24"/>
        </w:rPr>
        <w:t xml:space="preserve"> pm</w:t>
      </w:r>
      <w:r w:rsidR="003473E0">
        <w:rPr>
          <w:szCs w:val="24"/>
        </w:rPr>
        <w:t xml:space="preserve">, </w:t>
      </w:r>
      <w:r w:rsidR="0034534B">
        <w:rPr>
          <w:szCs w:val="24"/>
        </w:rPr>
        <w:t>ARMS 3041 (Dunville Conf. Rm.)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1D0641CF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 xml:space="preserve">S. Bhave,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M. Bowman, </w:t>
      </w:r>
      <w:r w:rsidR="00941533">
        <w:rPr>
          <w:szCs w:val="24"/>
        </w:rPr>
        <w:t>T. Moore</w:t>
      </w:r>
      <w:r w:rsidR="008D5D78">
        <w:rPr>
          <w:szCs w:val="24"/>
        </w:rPr>
        <w:t xml:space="preserve">, I. Hua, N. Kong, K. Marais, 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 xml:space="preserve">, </w:t>
      </w:r>
      <w:r w:rsidR="00C9508B">
        <w:rPr>
          <w:szCs w:val="24"/>
        </w:rPr>
        <w:t>A. Engelberth</w:t>
      </w:r>
      <w:r w:rsidR="000A0355">
        <w:rPr>
          <w:szCs w:val="24"/>
        </w:rPr>
        <w:t xml:space="preserve">, </w:t>
      </w:r>
      <w:r w:rsidR="00941533">
        <w:rPr>
          <w:szCs w:val="24"/>
        </w:rPr>
        <w:t>S. Nof, A. Raman,</w:t>
      </w:r>
      <w:r w:rsidR="0034534B">
        <w:rPr>
          <w:szCs w:val="24"/>
        </w:rPr>
        <w:t xml:space="preserve"> </w:t>
      </w:r>
      <w:r w:rsidR="00E110CF">
        <w:rPr>
          <w:szCs w:val="24"/>
        </w:rPr>
        <w:t>Y. Won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</w:p>
    <w:p w14:paraId="20D21740" w14:textId="77777777" w:rsidR="00E110CF" w:rsidRDefault="00E110CF" w:rsidP="008915C4">
      <w:pPr>
        <w:autoSpaceDE w:val="0"/>
        <w:autoSpaceDN w:val="0"/>
        <w:adjustRightInd w:val="0"/>
        <w:rPr>
          <w:szCs w:val="24"/>
        </w:rPr>
      </w:pPr>
    </w:p>
    <w:p w14:paraId="6B04F472" w14:textId="1341F76A" w:rsidR="00D54751" w:rsidRDefault="00D54751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Call to order</w:t>
      </w:r>
      <w:r w:rsidR="002A69E5">
        <w:rPr>
          <w:szCs w:val="24"/>
        </w:rPr>
        <w:br/>
      </w:r>
      <w:r w:rsidR="00941533">
        <w:rPr>
          <w:szCs w:val="24"/>
        </w:rPr>
        <w:t xml:space="preserve"> </w:t>
      </w:r>
    </w:p>
    <w:p w14:paraId="2601421D" w14:textId="4C62F608" w:rsidR="00D54751" w:rsidRDefault="00D54751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>Agenda review and approval</w:t>
      </w:r>
      <w:r w:rsidR="002A69E5">
        <w:rPr>
          <w:szCs w:val="24"/>
        </w:rPr>
        <w:br/>
      </w:r>
    </w:p>
    <w:p w14:paraId="1952239C" w14:textId="08004611" w:rsidR="000E1DEA" w:rsidRDefault="00D37CC7" w:rsidP="002A69E5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C9508B">
        <w:rPr>
          <w:szCs w:val="24"/>
        </w:rPr>
        <w:t>Nov. 15</w:t>
      </w:r>
      <w:r w:rsidR="00A2078C">
        <w:rPr>
          <w:szCs w:val="24"/>
        </w:rPr>
        <w:t>, 2018 meeting</w:t>
      </w:r>
      <w:r w:rsidR="002A69E5">
        <w:rPr>
          <w:szCs w:val="24"/>
        </w:rPr>
        <w:br/>
      </w:r>
    </w:p>
    <w:p w14:paraId="24F9A6C9" w14:textId="685A6138" w:rsidR="00A2078C" w:rsidRDefault="00E26D1F" w:rsidP="002A69E5">
      <w:pPr>
        <w:pStyle w:val="ListParagraph"/>
        <w:numPr>
          <w:ilvl w:val="0"/>
          <w:numId w:val="6"/>
        </w:numPr>
      </w:pPr>
      <w:r>
        <w:t>Continuous improvement of faculty mentoring - survey</w:t>
      </w:r>
      <w:r w:rsidR="002A69E5">
        <w:br/>
      </w:r>
    </w:p>
    <w:p w14:paraId="7E2F452D" w14:textId="77777777" w:rsidR="004B5EDD" w:rsidRDefault="004B5EDD" w:rsidP="002A69E5">
      <w:pPr>
        <w:pStyle w:val="ListParagraph"/>
        <w:numPr>
          <w:ilvl w:val="0"/>
          <w:numId w:val="6"/>
        </w:numPr>
      </w:pPr>
      <w:r>
        <w:t>Planning for Spring 2019 meetings/Guests</w:t>
      </w:r>
    </w:p>
    <w:p w14:paraId="27DC345C" w14:textId="77777777" w:rsidR="004B5EDD" w:rsidRDefault="004B5EDD" w:rsidP="004B5EDD">
      <w:pPr>
        <w:pStyle w:val="ListParagraph"/>
        <w:numPr>
          <w:ilvl w:val="0"/>
          <w:numId w:val="20"/>
        </w:numPr>
      </w:pPr>
      <w:r>
        <w:t>Melba Crawford</w:t>
      </w:r>
    </w:p>
    <w:p w14:paraId="0ED7EE33" w14:textId="77777777" w:rsidR="004B5EDD" w:rsidRDefault="004B5EDD" w:rsidP="004B5EDD">
      <w:pPr>
        <w:pStyle w:val="ListParagraph"/>
        <w:numPr>
          <w:ilvl w:val="0"/>
          <w:numId w:val="20"/>
        </w:numPr>
      </w:pPr>
      <w:r>
        <w:t>Robert Frosch</w:t>
      </w:r>
    </w:p>
    <w:p w14:paraId="4DCF307C" w14:textId="1DD74A79" w:rsidR="00D61028" w:rsidRDefault="004B5EDD" w:rsidP="004B5EDD">
      <w:pPr>
        <w:pStyle w:val="ListParagraph"/>
        <w:numPr>
          <w:ilvl w:val="0"/>
          <w:numId w:val="20"/>
        </w:numPr>
      </w:pPr>
      <w:r>
        <w:t>Someone from HR to discuss FMLA</w:t>
      </w:r>
      <w:bookmarkStart w:id="0" w:name="_GoBack"/>
      <w:bookmarkEnd w:id="0"/>
      <w:r w:rsidR="0085449D">
        <w:br/>
      </w:r>
    </w:p>
    <w:p w14:paraId="2F207128" w14:textId="77685AF8" w:rsidR="005C04DB" w:rsidRPr="00E26D1F" w:rsidRDefault="00D61028" w:rsidP="00BD00B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t>Other</w:t>
      </w:r>
    </w:p>
    <w:p w14:paraId="7976CB49" w14:textId="32AB9173" w:rsidR="00E26D1F" w:rsidRPr="00E26D1F" w:rsidRDefault="004B5EDD" w:rsidP="00BD00B5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Reminder:  Submit spring schedules for calendaring spring meetings</w:t>
      </w: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19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0"/>
  </w:num>
  <w:num w:numId="5">
    <w:abstractNumId w:val="16"/>
  </w:num>
  <w:num w:numId="6">
    <w:abstractNumId w:val="15"/>
  </w:num>
  <w:num w:numId="7">
    <w:abstractNumId w:val="17"/>
  </w:num>
  <w:num w:numId="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"/>
  </w:num>
  <w:num w:numId="11">
    <w:abstractNumId w:val="14"/>
  </w:num>
  <w:num w:numId="12">
    <w:abstractNumId w:val="5"/>
  </w:num>
  <w:num w:numId="13">
    <w:abstractNumId w:val="2"/>
  </w:num>
  <w:num w:numId="14">
    <w:abstractNumId w:val="9"/>
  </w:num>
  <w:num w:numId="15">
    <w:abstractNumId w:val="8"/>
  </w:num>
  <w:num w:numId="16">
    <w:abstractNumId w:val="7"/>
  </w:num>
  <w:num w:numId="17">
    <w:abstractNumId w:val="6"/>
  </w:num>
  <w:num w:numId="18">
    <w:abstractNumId w:val="13"/>
  </w:num>
  <w:num w:numId="19">
    <w:abstractNumId w:val="11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4E0BFE18</Template>
  <TotalTime>141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18</cp:revision>
  <cp:lastPrinted>2007-04-09T18:57:00Z</cp:lastPrinted>
  <dcterms:created xsi:type="dcterms:W3CDTF">2015-09-22T19:55:00Z</dcterms:created>
  <dcterms:modified xsi:type="dcterms:W3CDTF">2018-12-12T20:34:00Z</dcterms:modified>
</cp:coreProperties>
</file>