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EA6" w:rsidRDefault="00BF2927">
      <w:r>
        <w:t>Faculty Affairs Co</w:t>
      </w:r>
      <w:bookmarkStart w:id="0" w:name="_GoBack"/>
      <w:bookmarkEnd w:id="0"/>
      <w:r>
        <w:t>mmittee Meeting</w:t>
      </w:r>
      <w:r w:rsidR="007725AD">
        <w:t xml:space="preserve"> Minutes</w:t>
      </w:r>
    </w:p>
    <w:p w:rsidR="00BF2927" w:rsidRDefault="00BF2927">
      <w:r>
        <w:t>December 13, 2018; 3:30-4:30; ARMS 3041</w:t>
      </w:r>
    </w:p>
    <w:p w:rsidR="00BF2927" w:rsidRDefault="007725AD">
      <w:r>
        <w:t xml:space="preserve">Present: </w:t>
      </w:r>
      <w:r w:rsidR="00BF2927">
        <w:t xml:space="preserve">  M. Okuniewski, K. Marais, G. Shaver, A. Engelberth, S. Nof, A. Raman </w:t>
      </w:r>
    </w:p>
    <w:p w:rsidR="00CC53C3" w:rsidRDefault="00CC53C3" w:rsidP="00CC53C3">
      <w:r>
        <w:t xml:space="preserve">Absent: </w:t>
      </w:r>
      <w:r>
        <w:t>S. Bhave,</w:t>
      </w:r>
      <w:r>
        <w:t xml:space="preserve"> </w:t>
      </w:r>
      <w:r>
        <w:t>M. Bowman, T. Moore, I. Hua, N. Kong,</w:t>
      </w:r>
      <w:r>
        <w:t xml:space="preserve"> H. </w:t>
      </w:r>
      <w:r>
        <w:t>Abdel-Khalik,</w:t>
      </w:r>
      <w:r>
        <w:t xml:space="preserve"> </w:t>
      </w:r>
      <w:r>
        <w:t>Y. Won, H. Cai</w:t>
      </w:r>
    </w:p>
    <w:p w:rsidR="00BF2927" w:rsidRDefault="00CC53C3" w:rsidP="003E67B2">
      <w:pPr>
        <w:pStyle w:val="ListParagraph"/>
        <w:numPr>
          <w:ilvl w:val="0"/>
          <w:numId w:val="4"/>
        </w:numPr>
      </w:pPr>
      <w:r>
        <w:t>Meeting c</w:t>
      </w:r>
      <w:r w:rsidR="00BF2927">
        <w:t>all</w:t>
      </w:r>
      <w:r>
        <w:t>ed</w:t>
      </w:r>
      <w:r w:rsidR="00BF2927">
        <w:t xml:space="preserve"> to order </w:t>
      </w:r>
      <w:r>
        <w:t>at</w:t>
      </w:r>
      <w:r w:rsidR="00BF2927">
        <w:t xml:space="preserve"> 3:35 pm</w:t>
      </w:r>
    </w:p>
    <w:p w:rsidR="00BF2927" w:rsidRDefault="00BF2927" w:rsidP="003E67B2">
      <w:pPr>
        <w:pStyle w:val="ListParagraph"/>
        <w:numPr>
          <w:ilvl w:val="0"/>
          <w:numId w:val="4"/>
        </w:numPr>
      </w:pPr>
      <w:r>
        <w:t>Agenda review</w:t>
      </w:r>
      <w:r w:rsidR="00CC53C3">
        <w:t>ed</w:t>
      </w:r>
      <w:r>
        <w:t xml:space="preserve"> and approv</w:t>
      </w:r>
      <w:r w:rsidR="00CC53C3">
        <w:t>ed</w:t>
      </w:r>
    </w:p>
    <w:p w:rsidR="00CC53C3" w:rsidRDefault="00CC53C3" w:rsidP="003E67B2">
      <w:pPr>
        <w:pStyle w:val="ListParagraph"/>
        <w:numPr>
          <w:ilvl w:val="0"/>
          <w:numId w:val="4"/>
        </w:numPr>
      </w:pPr>
      <w:r>
        <w:t>M</w:t>
      </w:r>
      <w:r w:rsidR="00BF2927">
        <w:t xml:space="preserve">inutes from Nov. 15, 2018 meeting </w:t>
      </w:r>
      <w:r>
        <w:t xml:space="preserve">approved </w:t>
      </w:r>
      <w:r w:rsidR="00BF2927">
        <w:t>by consensus</w:t>
      </w:r>
      <w:r>
        <w:tab/>
      </w:r>
    </w:p>
    <w:p w:rsidR="00E65EA6" w:rsidRDefault="003E67B2" w:rsidP="00E65EA6">
      <w:pPr>
        <w:pStyle w:val="ListParagraph"/>
        <w:numPr>
          <w:ilvl w:val="0"/>
          <w:numId w:val="2"/>
        </w:numPr>
      </w:pPr>
      <w:r>
        <w:t>Discussion on m</w:t>
      </w:r>
      <w:r w:rsidR="00E65EA6">
        <w:t xml:space="preserve">embers who do not </w:t>
      </w:r>
      <w:r>
        <w:t>attend meetings.  Possible actions offered.</w:t>
      </w:r>
    </w:p>
    <w:p w:rsidR="00E65EA6" w:rsidRDefault="00E65EA6" w:rsidP="00E65EA6">
      <w:pPr>
        <w:pStyle w:val="ListParagraph"/>
        <w:numPr>
          <w:ilvl w:val="1"/>
          <w:numId w:val="2"/>
        </w:numPr>
      </w:pPr>
      <w:r>
        <w:t>A</w:t>
      </w:r>
      <w:r w:rsidR="003E67B2">
        <w:t>DAA or</w:t>
      </w:r>
      <w:r>
        <w:t xml:space="preserve"> Chair informs head after two absences. Request replacement. They’re not serving the faculty represented. Amend: notify faculty first.</w:t>
      </w:r>
    </w:p>
    <w:p w:rsidR="00E65EA6" w:rsidRDefault="00E65EA6" w:rsidP="00E65EA6">
      <w:pPr>
        <w:pStyle w:val="ListParagraph"/>
        <w:numPr>
          <w:ilvl w:val="2"/>
          <w:numId w:val="2"/>
        </w:numPr>
      </w:pPr>
      <w:r>
        <w:t>Karen to member</w:t>
      </w:r>
    </w:p>
    <w:p w:rsidR="00E65EA6" w:rsidRDefault="00E65EA6" w:rsidP="00E65EA6">
      <w:pPr>
        <w:pStyle w:val="ListParagraph"/>
        <w:numPr>
          <w:ilvl w:val="2"/>
          <w:numId w:val="2"/>
        </w:numPr>
      </w:pPr>
      <w:r>
        <w:t>AR/KM to member and head</w:t>
      </w:r>
    </w:p>
    <w:p w:rsidR="00E65EA6" w:rsidRDefault="00E65EA6" w:rsidP="00E65EA6">
      <w:pPr>
        <w:pStyle w:val="ListParagraph"/>
        <w:numPr>
          <w:ilvl w:val="1"/>
          <w:numId w:val="2"/>
        </w:numPr>
      </w:pPr>
      <w:r>
        <w:t>Involve alternates. Invite</w:t>
      </w:r>
      <w:r w:rsidR="003E67B2">
        <w:t xml:space="preserve"> all to first meeting of year and</w:t>
      </w:r>
      <w:r>
        <w:t xml:space="preserve"> emphasize attendance.</w:t>
      </w:r>
    </w:p>
    <w:p w:rsidR="00E65EA6" w:rsidRDefault="00E65EA6" w:rsidP="00E65EA6">
      <w:pPr>
        <w:pStyle w:val="ListParagraph"/>
        <w:numPr>
          <w:ilvl w:val="1"/>
          <w:numId w:val="2"/>
        </w:numPr>
      </w:pPr>
      <w:r>
        <w:t>Action: KM draft email.</w:t>
      </w:r>
    </w:p>
    <w:p w:rsidR="00E65EA6" w:rsidRDefault="005C1653" w:rsidP="00E65EA6">
      <w:pPr>
        <w:pStyle w:val="ListParagraph"/>
        <w:numPr>
          <w:ilvl w:val="1"/>
          <w:numId w:val="2"/>
        </w:numPr>
      </w:pPr>
      <w:r>
        <w:t>Scheduling issue/structural problem</w:t>
      </w:r>
    </w:p>
    <w:p w:rsidR="005C1653" w:rsidRDefault="005C1653" w:rsidP="005C1653">
      <w:pPr>
        <w:pStyle w:val="ListParagraph"/>
        <w:numPr>
          <w:ilvl w:val="1"/>
          <w:numId w:val="2"/>
        </w:numPr>
      </w:pPr>
      <w:r>
        <w:t>Show value</w:t>
      </w:r>
      <w:r w:rsidR="00664964">
        <w:t>, e.g., f</w:t>
      </w:r>
      <w:r>
        <w:t>aculty mentoring – flagship issue</w:t>
      </w:r>
      <w:r w:rsidR="00664964">
        <w:t xml:space="preserve">, including </w:t>
      </w:r>
      <w:r w:rsidR="007C7C62">
        <w:t>FAC</w:t>
      </w:r>
      <w:r w:rsidR="00664964">
        <w:t>’s support for mentoring workshop and</w:t>
      </w:r>
      <w:r w:rsidR="007C7C62">
        <w:t xml:space="preserve"> recommendations for change</w:t>
      </w:r>
      <w:r w:rsidR="00664964">
        <w:t>.</w:t>
      </w:r>
    </w:p>
    <w:p w:rsidR="007C7C62" w:rsidRDefault="007C7C62" w:rsidP="00664964">
      <w:pPr>
        <w:pStyle w:val="ListParagraph"/>
        <w:numPr>
          <w:ilvl w:val="1"/>
          <w:numId w:val="2"/>
        </w:numPr>
      </w:pPr>
      <w:r>
        <w:t>Preamble to election instructions</w:t>
      </w:r>
      <w:r w:rsidR="00664964">
        <w:t xml:space="preserve"> could</w:t>
      </w:r>
      <w:r>
        <w:t xml:space="preserve"> emphasize need to attend/participate/care</w:t>
      </w:r>
      <w:r w:rsidR="00664964">
        <w:t xml:space="preserve"> or be part of the memo from FAC chair</w:t>
      </w:r>
    </w:p>
    <w:p w:rsidR="007C7C62" w:rsidRDefault="007C7C62" w:rsidP="00664964">
      <w:pPr>
        <w:pStyle w:val="ListParagraph"/>
        <w:numPr>
          <w:ilvl w:val="1"/>
          <w:numId w:val="2"/>
        </w:numPr>
      </w:pPr>
      <w:r>
        <w:t xml:space="preserve">FAC </w:t>
      </w:r>
      <w:r w:rsidR="00664964">
        <w:t xml:space="preserve">is an </w:t>
      </w:r>
      <w:r>
        <w:t>opportunity for faculty to have representation from ground up.</w:t>
      </w:r>
    </w:p>
    <w:p w:rsidR="007C7C62" w:rsidRDefault="007C7C62" w:rsidP="00664964">
      <w:pPr>
        <w:pStyle w:val="ListParagraph"/>
        <w:numPr>
          <w:ilvl w:val="1"/>
          <w:numId w:val="2"/>
        </w:numPr>
      </w:pPr>
      <w:r>
        <w:t>For schools who have terms expiring, FAC member explains at FAC meetings. If the FAC member doesn’t attend, chair or ADAA attends and explains.</w:t>
      </w:r>
    </w:p>
    <w:p w:rsidR="007C7C62" w:rsidRDefault="007C7C62" w:rsidP="00664964">
      <w:pPr>
        <w:pStyle w:val="ListParagraph"/>
        <w:numPr>
          <w:ilvl w:val="1"/>
          <w:numId w:val="2"/>
        </w:numPr>
      </w:pPr>
      <w:r>
        <w:t>Members on leave can opt in to participate.</w:t>
      </w:r>
    </w:p>
    <w:p w:rsidR="007C7C62" w:rsidRDefault="007C7C62" w:rsidP="007C7C62">
      <w:pPr>
        <w:pStyle w:val="ListParagraph"/>
        <w:numPr>
          <w:ilvl w:val="0"/>
          <w:numId w:val="2"/>
        </w:numPr>
      </w:pPr>
      <w:r>
        <w:t>Mentoring survey</w:t>
      </w:r>
    </w:p>
    <w:p w:rsidR="007C7C62" w:rsidRDefault="002337BB" w:rsidP="007C7C62">
      <w:pPr>
        <w:pStyle w:val="ListParagraph"/>
        <w:numPr>
          <w:ilvl w:val="1"/>
          <w:numId w:val="2"/>
        </w:numPr>
      </w:pPr>
      <w:r>
        <w:t xml:space="preserve">FAC take – quick snapshot – </w:t>
      </w:r>
      <w:r w:rsidR="00664964">
        <w:t xml:space="preserve">survey </w:t>
      </w:r>
      <w:r>
        <w:t>ready with minor edits</w:t>
      </w:r>
    </w:p>
    <w:p w:rsidR="002337BB" w:rsidRDefault="001476F2" w:rsidP="007C7C62">
      <w:pPr>
        <w:pStyle w:val="ListParagraph"/>
        <w:numPr>
          <w:ilvl w:val="1"/>
          <w:numId w:val="2"/>
        </w:numPr>
      </w:pPr>
      <w:r>
        <w:t>ADAA considering a f</w:t>
      </w:r>
      <w:r w:rsidR="002337BB">
        <w:t>ull comprehensive research approach</w:t>
      </w:r>
      <w:r>
        <w:t>?</w:t>
      </w:r>
    </w:p>
    <w:p w:rsidR="002337BB" w:rsidRDefault="00F02712" w:rsidP="002337BB">
      <w:pPr>
        <w:pStyle w:val="ListParagraph"/>
        <w:numPr>
          <w:ilvl w:val="2"/>
          <w:numId w:val="2"/>
        </w:numPr>
      </w:pPr>
      <w:r>
        <w:t>AR</w:t>
      </w:r>
      <w:r w:rsidR="001476F2">
        <w:t xml:space="preserve"> explained that he r</w:t>
      </w:r>
      <w:r w:rsidR="002337BB">
        <w:t>an into Michael Loui</w:t>
      </w:r>
      <w:r w:rsidR="001476F2">
        <w:t>, an expert in the field</w:t>
      </w:r>
      <w:r w:rsidR="002337BB">
        <w:t>.</w:t>
      </w:r>
      <w:r w:rsidR="001476F2">
        <w:t xml:space="preserve"> The survey c</w:t>
      </w:r>
      <w:r w:rsidR="002337BB">
        <w:t xml:space="preserve">ame up in conversation and </w:t>
      </w:r>
      <w:r w:rsidR="001476F2">
        <w:t xml:space="preserve">he </w:t>
      </w:r>
      <w:r w:rsidR="002337BB">
        <w:t>offered help.</w:t>
      </w:r>
    </w:p>
    <w:p w:rsidR="002337BB" w:rsidRDefault="001476F2" w:rsidP="002337BB">
      <w:pPr>
        <w:pStyle w:val="ListParagraph"/>
        <w:numPr>
          <w:ilvl w:val="2"/>
          <w:numId w:val="2"/>
        </w:numPr>
      </w:pPr>
      <w:r>
        <w:t>Members agreed that it’s a g</w:t>
      </w:r>
      <w:r w:rsidR="002337BB">
        <w:t xml:space="preserve">ood idea </w:t>
      </w:r>
      <w:r>
        <w:t xml:space="preserve">but refining the survey </w:t>
      </w:r>
      <w:r w:rsidR="002337BB">
        <w:t>will cause delay</w:t>
      </w:r>
      <w:r>
        <w:t>. Concluded that</w:t>
      </w:r>
      <w:r w:rsidR="002337BB">
        <w:t xml:space="preserve"> in spirit of continuous improvement, </w:t>
      </w:r>
      <w:r>
        <w:t xml:space="preserve">to </w:t>
      </w:r>
      <w:r w:rsidR="002337BB">
        <w:t>move quickly and do it now.</w:t>
      </w:r>
    </w:p>
    <w:p w:rsidR="002337BB" w:rsidRDefault="002337BB" w:rsidP="002337BB">
      <w:pPr>
        <w:pStyle w:val="ListParagraph"/>
        <w:numPr>
          <w:ilvl w:val="1"/>
          <w:numId w:val="2"/>
        </w:numPr>
      </w:pPr>
      <w:r>
        <w:t>Results and mentoring workshop experience can inform future research if needed.</w:t>
      </w:r>
    </w:p>
    <w:p w:rsidR="002337BB" w:rsidRDefault="002337BB" w:rsidP="002337BB">
      <w:pPr>
        <w:pStyle w:val="ListParagraph"/>
        <w:numPr>
          <w:ilvl w:val="1"/>
          <w:numId w:val="2"/>
        </w:numPr>
      </w:pPr>
      <w:r>
        <w:t>KM make quick edits – send tomorrow 12/14</w:t>
      </w:r>
    </w:p>
    <w:p w:rsidR="002337BB" w:rsidRDefault="007A7544" w:rsidP="002337BB">
      <w:pPr>
        <w:pStyle w:val="ListParagraph"/>
        <w:numPr>
          <w:ilvl w:val="1"/>
          <w:numId w:val="2"/>
        </w:numPr>
      </w:pPr>
      <w:r>
        <w:t>Goal of survey: understand</w:t>
      </w:r>
      <w:r w:rsidR="002337BB">
        <w:t xml:space="preserve"> how faculty are being mentored by other faculty</w:t>
      </w:r>
    </w:p>
    <w:p w:rsidR="002337BB" w:rsidRDefault="002337BB" w:rsidP="002337BB">
      <w:pPr>
        <w:pStyle w:val="ListParagraph"/>
        <w:numPr>
          <w:ilvl w:val="1"/>
          <w:numId w:val="2"/>
        </w:numPr>
      </w:pPr>
      <w:r>
        <w:t>Please send any feedback ASAP.</w:t>
      </w:r>
    </w:p>
    <w:p w:rsidR="00BF3203" w:rsidRDefault="00BF3203" w:rsidP="00BF3203">
      <w:pPr>
        <w:pStyle w:val="ListParagraph"/>
        <w:numPr>
          <w:ilvl w:val="0"/>
          <w:numId w:val="2"/>
        </w:numPr>
      </w:pPr>
      <w:r>
        <w:t>Spring planning</w:t>
      </w:r>
    </w:p>
    <w:p w:rsidR="00BF3203" w:rsidRDefault="00BF3203" w:rsidP="00BF3203">
      <w:pPr>
        <w:pStyle w:val="ListParagraph"/>
        <w:numPr>
          <w:ilvl w:val="1"/>
          <w:numId w:val="2"/>
        </w:numPr>
      </w:pPr>
      <w:r>
        <w:t>Melba</w:t>
      </w:r>
      <w:r w:rsidR="00F02712">
        <w:t xml:space="preserve"> Crawford</w:t>
      </w:r>
      <w:r>
        <w:t>, Robert</w:t>
      </w:r>
      <w:r w:rsidR="00F02712">
        <w:t xml:space="preserve"> </w:t>
      </w:r>
      <w:proofErr w:type="spellStart"/>
      <w:r w:rsidR="00F02712">
        <w:t>Robert</w:t>
      </w:r>
      <w:proofErr w:type="spellEnd"/>
      <w:r w:rsidR="00F02712">
        <w:t xml:space="preserve"> Frosch</w:t>
      </w:r>
      <w:r>
        <w:t>, HR FMLA</w:t>
      </w:r>
      <w:r w:rsidR="00F02712">
        <w:t xml:space="preserve"> expert</w:t>
      </w:r>
    </w:p>
    <w:p w:rsidR="00BF3203" w:rsidRDefault="00BF3203" w:rsidP="00BF3203">
      <w:pPr>
        <w:pStyle w:val="ListParagraph"/>
        <w:numPr>
          <w:ilvl w:val="2"/>
          <w:numId w:val="2"/>
        </w:numPr>
      </w:pPr>
      <w:r>
        <w:t>Invite to second half of meeting</w:t>
      </w:r>
      <w:r w:rsidR="007A7544">
        <w:t xml:space="preserve"> in order to still be able to conduct business at that meeting</w:t>
      </w:r>
    </w:p>
    <w:p w:rsidR="00BF3203" w:rsidRDefault="00BF3203" w:rsidP="00BF3203">
      <w:pPr>
        <w:pStyle w:val="ListParagraph"/>
        <w:numPr>
          <w:ilvl w:val="1"/>
          <w:numId w:val="2"/>
        </w:numPr>
      </w:pPr>
      <w:r>
        <w:t>Dean’s vision for growth</w:t>
      </w:r>
    </w:p>
    <w:p w:rsidR="00BF3203" w:rsidRDefault="00BF3203" w:rsidP="007A7544">
      <w:pPr>
        <w:pStyle w:val="ListParagraph"/>
        <w:numPr>
          <w:ilvl w:val="1"/>
          <w:numId w:val="2"/>
        </w:numPr>
      </w:pPr>
      <w:r>
        <w:t xml:space="preserve">Topic: </w:t>
      </w:r>
      <w:r w:rsidR="0048234D">
        <w:t>online learning – invite expert at university level</w:t>
      </w:r>
      <w:r w:rsidR="007A7544">
        <w:t>,</w:t>
      </w:r>
      <w:r w:rsidR="0048234D">
        <w:t xml:space="preserve"> Dimitri</w:t>
      </w:r>
      <w:r w:rsidR="007A7544">
        <w:t xml:space="preserve"> Peroulis?</w:t>
      </w:r>
    </w:p>
    <w:p w:rsidR="0048234D" w:rsidRDefault="0048234D" w:rsidP="0048234D">
      <w:pPr>
        <w:pStyle w:val="ListParagraph"/>
        <w:numPr>
          <w:ilvl w:val="1"/>
          <w:numId w:val="2"/>
        </w:numPr>
      </w:pPr>
      <w:r>
        <w:t>Schedule for 90 minutes?</w:t>
      </w:r>
    </w:p>
    <w:p w:rsidR="0048234D" w:rsidRDefault="0048234D" w:rsidP="0048234D">
      <w:pPr>
        <w:pStyle w:val="ListParagraph"/>
        <w:numPr>
          <w:ilvl w:val="2"/>
          <w:numId w:val="2"/>
        </w:numPr>
      </w:pPr>
      <w:r>
        <w:lastRenderedPageBreak/>
        <w:t>All meetings or just those with speakers?</w:t>
      </w:r>
    </w:p>
    <w:p w:rsidR="0048234D" w:rsidRDefault="0048234D" w:rsidP="0048234D">
      <w:pPr>
        <w:pStyle w:val="ListParagraph"/>
        <w:numPr>
          <w:ilvl w:val="1"/>
          <w:numId w:val="2"/>
        </w:numPr>
      </w:pPr>
      <w:r>
        <w:t>Action: MF schedule speakers ASAP</w:t>
      </w:r>
    </w:p>
    <w:p w:rsidR="0048234D" w:rsidRDefault="007A7544" w:rsidP="007A7544">
      <w:pPr>
        <w:pStyle w:val="ListParagraph"/>
        <w:numPr>
          <w:ilvl w:val="0"/>
          <w:numId w:val="5"/>
        </w:numPr>
      </w:pPr>
      <w:r>
        <w:t>Meeting adjourned at 4:28 p.m.</w:t>
      </w:r>
    </w:p>
    <w:p w:rsidR="00F02712" w:rsidRDefault="00F02712" w:rsidP="007A7544">
      <w:pPr>
        <w:pStyle w:val="ListParagraph"/>
        <w:numPr>
          <w:ilvl w:val="0"/>
          <w:numId w:val="5"/>
        </w:numPr>
      </w:pPr>
      <w:r>
        <w:t>Reminder:  submit spring schedules for calendaring spring meetings.</w:t>
      </w:r>
    </w:p>
    <w:p w:rsidR="003E67B2" w:rsidRDefault="003E67B2" w:rsidP="0048234D"/>
    <w:p w:rsidR="003E67B2" w:rsidRDefault="003E67B2" w:rsidP="0048234D"/>
    <w:p w:rsidR="003E67B2" w:rsidRDefault="003E67B2" w:rsidP="0048234D"/>
    <w:p w:rsidR="003E67B2" w:rsidRDefault="003E67B2" w:rsidP="0048234D"/>
    <w:sectPr w:rsidR="003E6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59188D"/>
    <w:multiLevelType w:val="hybridMultilevel"/>
    <w:tmpl w:val="D71E5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0B0A97"/>
    <w:multiLevelType w:val="hybridMultilevel"/>
    <w:tmpl w:val="2BE074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270C1F"/>
    <w:multiLevelType w:val="hybridMultilevel"/>
    <w:tmpl w:val="5B844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81721B"/>
    <w:multiLevelType w:val="hybridMultilevel"/>
    <w:tmpl w:val="A790D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2A30E4"/>
    <w:multiLevelType w:val="hybridMultilevel"/>
    <w:tmpl w:val="4A366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732"/>
    <w:rsid w:val="001476F2"/>
    <w:rsid w:val="00154732"/>
    <w:rsid w:val="002337BB"/>
    <w:rsid w:val="003E67B2"/>
    <w:rsid w:val="0048234D"/>
    <w:rsid w:val="00590E79"/>
    <w:rsid w:val="005C1653"/>
    <w:rsid w:val="00664964"/>
    <w:rsid w:val="007725AD"/>
    <w:rsid w:val="007A7544"/>
    <w:rsid w:val="007C7C62"/>
    <w:rsid w:val="00BF2927"/>
    <w:rsid w:val="00BF3203"/>
    <w:rsid w:val="00CC53C3"/>
    <w:rsid w:val="00E65EA6"/>
    <w:rsid w:val="00E84E4A"/>
    <w:rsid w:val="00F02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2B7B5E-399C-48CB-A199-F97B0E265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29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856F84F4</Template>
  <TotalTime>59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Purdue University</Company>
  <LinksUpToDate>false</LinksUpToDate>
  <CharactersWithSpaces>2402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Snow, Hannah M</dc:creator>
  <cp:keywords/>
  <dc:description/>
  <cp:lastModifiedBy>Freeland, Marsha J</cp:lastModifiedBy>
  <cp:revision>7</cp:revision>
  <dcterms:created xsi:type="dcterms:W3CDTF">2019-01-29T20:43:00Z</dcterms:created>
  <dcterms:modified xsi:type="dcterms:W3CDTF">2019-02-02T22:17:00Z</dcterms:modified>
</cp:coreProperties>
</file>