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61261F" w14:textId="77777777" w:rsidR="00D54751" w:rsidRPr="00230367" w:rsidRDefault="00D54751" w:rsidP="00D96C43">
      <w:pPr>
        <w:ind w:left="-180"/>
      </w:pPr>
      <w:bookmarkStart w:id="0" w:name="_GoBack"/>
      <w:bookmarkEnd w:id="0"/>
    </w:p>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68C9D9B4" w:rsidR="00D54751" w:rsidRPr="00230367" w:rsidRDefault="00D54751" w:rsidP="00B53A6A">
      <w:pPr>
        <w:autoSpaceDE w:val="0"/>
        <w:autoSpaceDN w:val="0"/>
        <w:adjustRightInd w:val="0"/>
        <w:jc w:val="center"/>
        <w:rPr>
          <w:szCs w:val="24"/>
        </w:rPr>
      </w:pPr>
      <w:r w:rsidRPr="00230367">
        <w:rPr>
          <w:szCs w:val="24"/>
        </w:rPr>
        <w:t xml:space="preserve">Meeting </w:t>
      </w:r>
      <w:r w:rsidR="00CC713F">
        <w:rPr>
          <w:szCs w:val="24"/>
        </w:rPr>
        <w:t>Minutes</w:t>
      </w:r>
    </w:p>
    <w:p w14:paraId="55777FDC" w14:textId="77777777" w:rsidR="00D54751" w:rsidRDefault="00D54751" w:rsidP="009C0890">
      <w:pPr>
        <w:autoSpaceDE w:val="0"/>
        <w:autoSpaceDN w:val="0"/>
        <w:adjustRightInd w:val="0"/>
        <w:jc w:val="center"/>
        <w:rPr>
          <w:szCs w:val="24"/>
        </w:rPr>
      </w:pPr>
    </w:p>
    <w:p w14:paraId="6470EF97" w14:textId="51290836" w:rsidR="00D54751" w:rsidRDefault="00E26D1F" w:rsidP="009C0890">
      <w:pPr>
        <w:autoSpaceDE w:val="0"/>
        <w:autoSpaceDN w:val="0"/>
        <w:adjustRightInd w:val="0"/>
        <w:jc w:val="center"/>
        <w:rPr>
          <w:szCs w:val="24"/>
        </w:rPr>
      </w:pPr>
      <w:r>
        <w:rPr>
          <w:szCs w:val="24"/>
        </w:rPr>
        <w:t>November 15</w:t>
      </w:r>
      <w:r w:rsidR="00D61028">
        <w:rPr>
          <w:szCs w:val="24"/>
        </w:rPr>
        <w:t>,</w:t>
      </w:r>
      <w:r w:rsidR="00C61469">
        <w:rPr>
          <w:szCs w:val="24"/>
        </w:rPr>
        <w:t xml:space="preserve"> 2018</w:t>
      </w:r>
      <w:r w:rsidR="003473E0">
        <w:rPr>
          <w:szCs w:val="24"/>
        </w:rPr>
        <w:t>,</w:t>
      </w:r>
      <w:r w:rsidR="000B569B">
        <w:rPr>
          <w:szCs w:val="24"/>
        </w:rPr>
        <w:t xml:space="preserve"> </w:t>
      </w:r>
      <w:r w:rsidR="00941533">
        <w:rPr>
          <w:szCs w:val="24"/>
        </w:rPr>
        <w:t>3:30-4:30</w:t>
      </w:r>
      <w:r w:rsidR="00EA26A4">
        <w:rPr>
          <w:szCs w:val="24"/>
        </w:rPr>
        <w:t xml:space="preserve"> pm</w:t>
      </w:r>
      <w:r w:rsidR="003473E0">
        <w:rPr>
          <w:szCs w:val="24"/>
        </w:rPr>
        <w:t xml:space="preserve">, </w:t>
      </w:r>
      <w:r w:rsidR="0034534B">
        <w:rPr>
          <w:szCs w:val="24"/>
        </w:rPr>
        <w:t xml:space="preserve">ARMS </w:t>
      </w:r>
      <w:r w:rsidR="00CC713F">
        <w:rPr>
          <w:szCs w:val="24"/>
        </w:rPr>
        <w:t>3001</w:t>
      </w:r>
    </w:p>
    <w:p w14:paraId="4C72F2BC" w14:textId="77777777" w:rsidR="00D54751" w:rsidRDefault="00D54751" w:rsidP="009C0890">
      <w:pPr>
        <w:autoSpaceDE w:val="0"/>
        <w:autoSpaceDN w:val="0"/>
        <w:adjustRightInd w:val="0"/>
        <w:jc w:val="center"/>
        <w:rPr>
          <w:szCs w:val="24"/>
        </w:rPr>
      </w:pPr>
    </w:p>
    <w:p w14:paraId="70D706B0" w14:textId="134F071E" w:rsidR="00D54751" w:rsidRDefault="00CC713F" w:rsidP="008915C4">
      <w:pPr>
        <w:autoSpaceDE w:val="0"/>
        <w:autoSpaceDN w:val="0"/>
        <w:adjustRightInd w:val="0"/>
        <w:rPr>
          <w:szCs w:val="24"/>
        </w:rPr>
      </w:pPr>
      <w:r>
        <w:rPr>
          <w:szCs w:val="24"/>
        </w:rPr>
        <w:t>Present</w:t>
      </w:r>
      <w:r w:rsidR="00D54751" w:rsidRPr="00230367">
        <w:rPr>
          <w:szCs w:val="24"/>
        </w:rPr>
        <w:t xml:space="preserve">:  </w:t>
      </w:r>
      <w:r w:rsidR="008D5D78">
        <w:rPr>
          <w:szCs w:val="24"/>
        </w:rPr>
        <w:t xml:space="preserve">M. Bowman, </w:t>
      </w:r>
      <w:r>
        <w:rPr>
          <w:szCs w:val="24"/>
        </w:rPr>
        <w:t>M. Hynes for T</w:t>
      </w:r>
      <w:r w:rsidR="00941533">
        <w:rPr>
          <w:szCs w:val="24"/>
        </w:rPr>
        <w:t>. Moore</w:t>
      </w:r>
      <w:r w:rsidR="008D5D78">
        <w:rPr>
          <w:szCs w:val="24"/>
        </w:rPr>
        <w:t xml:space="preserve">, K. Marais, </w:t>
      </w:r>
      <w:r w:rsidR="00BB4AAB">
        <w:rPr>
          <w:szCs w:val="24"/>
        </w:rPr>
        <w:t>H. Abdel-Khalik</w:t>
      </w:r>
      <w:r w:rsidR="00D37CC7">
        <w:rPr>
          <w:szCs w:val="24"/>
        </w:rPr>
        <w:t xml:space="preserve">, </w:t>
      </w:r>
      <w:r>
        <w:rPr>
          <w:szCs w:val="24"/>
        </w:rPr>
        <w:t>A. Engelberth</w:t>
      </w:r>
      <w:r w:rsidR="000A0355">
        <w:rPr>
          <w:szCs w:val="24"/>
        </w:rPr>
        <w:t xml:space="preserve">, </w:t>
      </w:r>
      <w:r w:rsidR="00941533">
        <w:rPr>
          <w:szCs w:val="24"/>
        </w:rPr>
        <w:t>S. Nof, A. Raman,</w:t>
      </w:r>
      <w:r w:rsidR="0034534B">
        <w:rPr>
          <w:szCs w:val="24"/>
        </w:rPr>
        <w:t xml:space="preserve"> </w:t>
      </w:r>
      <w:r w:rsidR="00E110CF">
        <w:rPr>
          <w:szCs w:val="24"/>
        </w:rPr>
        <w:t>Y. Won</w:t>
      </w:r>
      <w:r w:rsidR="00E26D1F">
        <w:rPr>
          <w:szCs w:val="24"/>
        </w:rPr>
        <w:t xml:space="preserve">, </w:t>
      </w:r>
      <w:r w:rsidR="0034534B">
        <w:rPr>
          <w:szCs w:val="24"/>
        </w:rPr>
        <w:t>H. Cai</w:t>
      </w:r>
    </w:p>
    <w:p w14:paraId="71A3A151" w14:textId="77777777" w:rsidR="00CC713F" w:rsidRDefault="00CC713F" w:rsidP="008915C4">
      <w:pPr>
        <w:autoSpaceDE w:val="0"/>
        <w:autoSpaceDN w:val="0"/>
        <w:adjustRightInd w:val="0"/>
        <w:rPr>
          <w:szCs w:val="24"/>
        </w:rPr>
      </w:pPr>
    </w:p>
    <w:p w14:paraId="2D7091B8" w14:textId="3B4049CE" w:rsidR="00CC713F" w:rsidRDefault="00CC713F" w:rsidP="008915C4">
      <w:pPr>
        <w:autoSpaceDE w:val="0"/>
        <w:autoSpaceDN w:val="0"/>
        <w:adjustRightInd w:val="0"/>
        <w:rPr>
          <w:szCs w:val="24"/>
        </w:rPr>
      </w:pPr>
      <w:r>
        <w:rPr>
          <w:szCs w:val="24"/>
        </w:rPr>
        <w:t xml:space="preserve">Absent: </w:t>
      </w:r>
      <w:r>
        <w:rPr>
          <w:szCs w:val="24"/>
        </w:rPr>
        <w:t>S. Bhave, M. Okuniewski,</w:t>
      </w:r>
      <w:r>
        <w:rPr>
          <w:szCs w:val="24"/>
        </w:rPr>
        <w:t xml:space="preserve"> </w:t>
      </w:r>
      <w:r>
        <w:rPr>
          <w:szCs w:val="24"/>
        </w:rPr>
        <w:t>I. Hua, N. Kong,</w:t>
      </w:r>
      <w:r>
        <w:rPr>
          <w:szCs w:val="24"/>
        </w:rPr>
        <w:t xml:space="preserve"> </w:t>
      </w:r>
      <w:r>
        <w:rPr>
          <w:szCs w:val="24"/>
        </w:rPr>
        <w:t>G. Shaver</w:t>
      </w:r>
    </w:p>
    <w:p w14:paraId="20D21740" w14:textId="77777777" w:rsidR="00E110CF" w:rsidRDefault="00E110CF" w:rsidP="008915C4">
      <w:pPr>
        <w:autoSpaceDE w:val="0"/>
        <w:autoSpaceDN w:val="0"/>
        <w:adjustRightInd w:val="0"/>
        <w:rPr>
          <w:szCs w:val="24"/>
        </w:rPr>
      </w:pPr>
    </w:p>
    <w:p w14:paraId="6B04F472" w14:textId="3036258E" w:rsidR="00D54751" w:rsidRDefault="00CC713F" w:rsidP="002A69E5">
      <w:pPr>
        <w:numPr>
          <w:ilvl w:val="0"/>
          <w:numId w:val="6"/>
        </w:numPr>
        <w:autoSpaceDE w:val="0"/>
        <w:autoSpaceDN w:val="0"/>
        <w:adjustRightInd w:val="0"/>
        <w:rPr>
          <w:szCs w:val="24"/>
        </w:rPr>
      </w:pPr>
      <w:r>
        <w:rPr>
          <w:szCs w:val="24"/>
        </w:rPr>
        <w:t>Meeting was c</w:t>
      </w:r>
      <w:r w:rsidR="00D54751" w:rsidRPr="00230367">
        <w:rPr>
          <w:szCs w:val="24"/>
        </w:rPr>
        <w:t>all</w:t>
      </w:r>
      <w:r>
        <w:rPr>
          <w:szCs w:val="24"/>
        </w:rPr>
        <w:t>ed</w:t>
      </w:r>
      <w:r w:rsidR="00D54751" w:rsidRPr="00230367">
        <w:rPr>
          <w:szCs w:val="24"/>
        </w:rPr>
        <w:t xml:space="preserve"> to order</w:t>
      </w:r>
      <w:r>
        <w:rPr>
          <w:szCs w:val="24"/>
        </w:rPr>
        <w:t xml:space="preserve"> at 3:35 p.m.</w:t>
      </w:r>
      <w:r w:rsidR="002A69E5">
        <w:rPr>
          <w:szCs w:val="24"/>
        </w:rPr>
        <w:br/>
      </w:r>
      <w:r w:rsidR="00941533">
        <w:rPr>
          <w:szCs w:val="24"/>
        </w:rPr>
        <w:t xml:space="preserve"> </w:t>
      </w:r>
    </w:p>
    <w:p w14:paraId="2601421D" w14:textId="0208E328" w:rsidR="00D54751" w:rsidRDefault="00D54751" w:rsidP="002A69E5">
      <w:pPr>
        <w:numPr>
          <w:ilvl w:val="0"/>
          <w:numId w:val="6"/>
        </w:numPr>
        <w:autoSpaceDE w:val="0"/>
        <w:autoSpaceDN w:val="0"/>
        <w:adjustRightInd w:val="0"/>
        <w:rPr>
          <w:szCs w:val="24"/>
        </w:rPr>
      </w:pPr>
      <w:r w:rsidRPr="00230367">
        <w:rPr>
          <w:szCs w:val="24"/>
        </w:rPr>
        <w:t>Agenda review</w:t>
      </w:r>
      <w:r w:rsidR="00DD6E13">
        <w:rPr>
          <w:szCs w:val="24"/>
        </w:rPr>
        <w:t>ed</w:t>
      </w:r>
      <w:r w:rsidRPr="00230367">
        <w:rPr>
          <w:szCs w:val="24"/>
        </w:rPr>
        <w:t xml:space="preserve"> and approv</w:t>
      </w:r>
      <w:r w:rsidR="00DD6E13">
        <w:rPr>
          <w:szCs w:val="24"/>
        </w:rPr>
        <w:t>ed</w:t>
      </w:r>
      <w:r w:rsidR="00CC713F">
        <w:rPr>
          <w:szCs w:val="24"/>
        </w:rPr>
        <w:t xml:space="preserve"> with one addition, update on P &amp; T template.</w:t>
      </w:r>
      <w:r w:rsidR="002A69E5">
        <w:rPr>
          <w:szCs w:val="24"/>
        </w:rPr>
        <w:br/>
      </w:r>
    </w:p>
    <w:p w14:paraId="5D1E0224" w14:textId="68EE56F4" w:rsidR="00561C85" w:rsidRDefault="00CC713F" w:rsidP="002A69E5">
      <w:pPr>
        <w:numPr>
          <w:ilvl w:val="0"/>
          <w:numId w:val="6"/>
        </w:numPr>
        <w:autoSpaceDE w:val="0"/>
        <w:autoSpaceDN w:val="0"/>
        <w:adjustRightInd w:val="0"/>
        <w:rPr>
          <w:szCs w:val="24"/>
        </w:rPr>
      </w:pPr>
      <w:r>
        <w:rPr>
          <w:szCs w:val="24"/>
        </w:rPr>
        <w:t xml:space="preserve">Minutes </w:t>
      </w:r>
      <w:r w:rsidR="00D37CC7" w:rsidRPr="0063232C">
        <w:rPr>
          <w:szCs w:val="24"/>
        </w:rPr>
        <w:t xml:space="preserve">from </w:t>
      </w:r>
      <w:r w:rsidR="00E26D1F">
        <w:rPr>
          <w:szCs w:val="24"/>
        </w:rPr>
        <w:t>Oct. 11</w:t>
      </w:r>
      <w:r w:rsidR="00A2078C">
        <w:rPr>
          <w:szCs w:val="24"/>
        </w:rPr>
        <w:t>, 2018 meeting</w:t>
      </w:r>
      <w:r>
        <w:rPr>
          <w:szCs w:val="24"/>
        </w:rPr>
        <w:t xml:space="preserve"> were approved.</w:t>
      </w:r>
      <w:r w:rsidR="00561C85">
        <w:rPr>
          <w:szCs w:val="24"/>
        </w:rPr>
        <w:br/>
      </w:r>
    </w:p>
    <w:p w14:paraId="2D713905" w14:textId="77777777" w:rsidR="00F34812" w:rsidRDefault="00561C85" w:rsidP="002A69E5">
      <w:pPr>
        <w:numPr>
          <w:ilvl w:val="0"/>
          <w:numId w:val="6"/>
        </w:numPr>
        <w:autoSpaceDE w:val="0"/>
        <w:autoSpaceDN w:val="0"/>
        <w:adjustRightInd w:val="0"/>
        <w:rPr>
          <w:szCs w:val="24"/>
        </w:rPr>
      </w:pPr>
      <w:r>
        <w:rPr>
          <w:szCs w:val="24"/>
        </w:rPr>
        <w:t xml:space="preserve">Update on </w:t>
      </w:r>
      <w:r w:rsidR="00F34812">
        <w:rPr>
          <w:szCs w:val="24"/>
        </w:rPr>
        <w:t>revisions to promotion &amp; tenure document</w:t>
      </w:r>
    </w:p>
    <w:p w14:paraId="1AE70FEA" w14:textId="77777777" w:rsidR="00610FA0" w:rsidRPr="0023742F" w:rsidRDefault="00610FA0" w:rsidP="0023742F">
      <w:pPr>
        <w:pStyle w:val="ListParagraph"/>
        <w:numPr>
          <w:ilvl w:val="0"/>
          <w:numId w:val="20"/>
        </w:numPr>
        <w:autoSpaceDE w:val="0"/>
        <w:autoSpaceDN w:val="0"/>
        <w:adjustRightInd w:val="0"/>
        <w:rPr>
          <w:szCs w:val="24"/>
        </w:rPr>
      </w:pPr>
      <w:r w:rsidRPr="0023742F">
        <w:rPr>
          <w:szCs w:val="24"/>
        </w:rPr>
        <w:t>F</w:t>
      </w:r>
      <w:r w:rsidR="00F34812" w:rsidRPr="0023742F">
        <w:rPr>
          <w:szCs w:val="24"/>
        </w:rPr>
        <w:t>eedback received during meetings with Dean Chiang and town halls</w:t>
      </w:r>
      <w:r w:rsidRPr="0023742F">
        <w:rPr>
          <w:szCs w:val="24"/>
        </w:rPr>
        <w:t xml:space="preserve"> that the c</w:t>
      </w:r>
      <w:r w:rsidR="00F34812" w:rsidRPr="0023742F">
        <w:rPr>
          <w:szCs w:val="24"/>
        </w:rPr>
        <w:t xml:space="preserve">urrent version was too long, redundant, and focused on bean counting. </w:t>
      </w:r>
    </w:p>
    <w:p w14:paraId="758C68B6" w14:textId="2D5A35FD" w:rsidR="00F34812" w:rsidRPr="0023742F" w:rsidRDefault="00F34812" w:rsidP="0023742F">
      <w:pPr>
        <w:pStyle w:val="ListParagraph"/>
        <w:numPr>
          <w:ilvl w:val="0"/>
          <w:numId w:val="20"/>
        </w:numPr>
        <w:autoSpaceDE w:val="0"/>
        <w:autoSpaceDN w:val="0"/>
        <w:adjustRightInd w:val="0"/>
        <w:rPr>
          <w:szCs w:val="24"/>
        </w:rPr>
      </w:pPr>
      <w:r w:rsidRPr="0023742F">
        <w:rPr>
          <w:szCs w:val="24"/>
        </w:rPr>
        <w:t>Desire expressed to focus on impact.</w:t>
      </w:r>
    </w:p>
    <w:p w14:paraId="5694219E" w14:textId="29FF1A79" w:rsidR="005A04BC" w:rsidRPr="0023742F" w:rsidRDefault="00F34812" w:rsidP="0023742F">
      <w:pPr>
        <w:pStyle w:val="ListParagraph"/>
        <w:numPr>
          <w:ilvl w:val="0"/>
          <w:numId w:val="20"/>
        </w:numPr>
        <w:autoSpaceDE w:val="0"/>
        <w:autoSpaceDN w:val="0"/>
        <w:adjustRightInd w:val="0"/>
        <w:rPr>
          <w:szCs w:val="24"/>
        </w:rPr>
      </w:pPr>
      <w:r w:rsidRPr="0023742F">
        <w:rPr>
          <w:szCs w:val="24"/>
        </w:rPr>
        <w:t xml:space="preserve">EAPC deliberated and voted to include a 250 word summary of impact and </w:t>
      </w:r>
      <w:r w:rsidR="00DD6E13">
        <w:rPr>
          <w:szCs w:val="24"/>
        </w:rPr>
        <w:t xml:space="preserve">also </w:t>
      </w:r>
      <w:r w:rsidRPr="0023742F">
        <w:rPr>
          <w:szCs w:val="24"/>
        </w:rPr>
        <w:t>decided it was a good opportunity to look at making other changes.</w:t>
      </w:r>
    </w:p>
    <w:p w14:paraId="6FE77E18" w14:textId="7E80ECFD" w:rsidR="004636D8" w:rsidRPr="0023742F" w:rsidRDefault="005A04BC" w:rsidP="0023742F">
      <w:pPr>
        <w:pStyle w:val="ListParagraph"/>
        <w:numPr>
          <w:ilvl w:val="0"/>
          <w:numId w:val="20"/>
        </w:numPr>
        <w:autoSpaceDE w:val="0"/>
        <w:autoSpaceDN w:val="0"/>
        <w:adjustRightInd w:val="0"/>
        <w:rPr>
          <w:szCs w:val="24"/>
        </w:rPr>
      </w:pPr>
      <w:r w:rsidRPr="0023742F">
        <w:rPr>
          <w:szCs w:val="24"/>
        </w:rPr>
        <w:t>Task force formed and worked over the summer to make additional adjustments to the document</w:t>
      </w:r>
      <w:r w:rsidR="004636D8" w:rsidRPr="0023742F">
        <w:rPr>
          <w:szCs w:val="24"/>
        </w:rPr>
        <w:t xml:space="preserve"> with goals to simplify it, have less redundancy, and focus on impact. </w:t>
      </w:r>
      <w:r w:rsidR="0023742F">
        <w:rPr>
          <w:szCs w:val="24"/>
        </w:rPr>
        <w:t>Some r</w:t>
      </w:r>
      <w:r w:rsidR="004636D8" w:rsidRPr="0023742F">
        <w:rPr>
          <w:szCs w:val="24"/>
        </w:rPr>
        <w:t>esulting changes:</w:t>
      </w:r>
    </w:p>
    <w:p w14:paraId="785BC950" w14:textId="77777777" w:rsidR="004636D8" w:rsidRPr="0023742F" w:rsidRDefault="004636D8" w:rsidP="0023742F">
      <w:pPr>
        <w:pStyle w:val="ListParagraph"/>
        <w:numPr>
          <w:ilvl w:val="0"/>
          <w:numId w:val="21"/>
        </w:numPr>
        <w:autoSpaceDE w:val="0"/>
        <w:autoSpaceDN w:val="0"/>
        <w:adjustRightInd w:val="0"/>
        <w:rPr>
          <w:szCs w:val="24"/>
        </w:rPr>
      </w:pPr>
      <w:r w:rsidRPr="0023742F">
        <w:rPr>
          <w:szCs w:val="24"/>
        </w:rPr>
        <w:t>P</w:t>
      </w:r>
      <w:r w:rsidR="005A04BC" w:rsidRPr="0023742F">
        <w:rPr>
          <w:szCs w:val="24"/>
        </w:rPr>
        <w:t>lac</w:t>
      </w:r>
      <w:r w:rsidRPr="0023742F">
        <w:rPr>
          <w:szCs w:val="24"/>
        </w:rPr>
        <w:t>ed</w:t>
      </w:r>
      <w:r w:rsidR="005A04BC" w:rsidRPr="0023742F">
        <w:rPr>
          <w:szCs w:val="24"/>
        </w:rPr>
        <w:t xml:space="preserve"> t</w:t>
      </w:r>
      <w:r w:rsidRPr="0023742F">
        <w:rPr>
          <w:szCs w:val="24"/>
        </w:rPr>
        <w:t>he narrative sections up front</w:t>
      </w:r>
    </w:p>
    <w:p w14:paraId="417C404E" w14:textId="5FF44183" w:rsidR="004636D8" w:rsidRPr="0023742F" w:rsidRDefault="004636D8" w:rsidP="0023742F">
      <w:pPr>
        <w:pStyle w:val="ListParagraph"/>
        <w:numPr>
          <w:ilvl w:val="0"/>
          <w:numId w:val="21"/>
        </w:numPr>
        <w:autoSpaceDE w:val="0"/>
        <w:autoSpaceDN w:val="0"/>
        <w:adjustRightInd w:val="0"/>
        <w:rPr>
          <w:szCs w:val="24"/>
        </w:rPr>
      </w:pPr>
      <w:r w:rsidRPr="0023742F">
        <w:rPr>
          <w:szCs w:val="24"/>
        </w:rPr>
        <w:t>M</w:t>
      </w:r>
      <w:r w:rsidR="0023742F">
        <w:rPr>
          <w:szCs w:val="24"/>
        </w:rPr>
        <w:t>ade</w:t>
      </w:r>
      <w:r w:rsidR="005A04BC" w:rsidRPr="0023742F">
        <w:rPr>
          <w:szCs w:val="24"/>
        </w:rPr>
        <w:t xml:space="preserve"> </w:t>
      </w:r>
      <w:r w:rsidRPr="0023742F">
        <w:rPr>
          <w:szCs w:val="24"/>
        </w:rPr>
        <w:t>data such as rese</w:t>
      </w:r>
      <w:r w:rsidR="0023742F">
        <w:rPr>
          <w:szCs w:val="24"/>
        </w:rPr>
        <w:t>arch dollars optional and moved</w:t>
      </w:r>
      <w:r w:rsidRPr="0023742F">
        <w:rPr>
          <w:szCs w:val="24"/>
        </w:rPr>
        <w:t xml:space="preserve"> it back in the document as supplemental information.  </w:t>
      </w:r>
    </w:p>
    <w:p w14:paraId="7B8A6610" w14:textId="77777777" w:rsidR="004636D8" w:rsidRPr="0023742F" w:rsidRDefault="004636D8" w:rsidP="0023742F">
      <w:pPr>
        <w:pStyle w:val="ListParagraph"/>
        <w:numPr>
          <w:ilvl w:val="0"/>
          <w:numId w:val="21"/>
        </w:numPr>
        <w:autoSpaceDE w:val="0"/>
        <w:autoSpaceDN w:val="0"/>
        <w:adjustRightInd w:val="0"/>
        <w:rPr>
          <w:szCs w:val="24"/>
        </w:rPr>
      </w:pPr>
      <w:r w:rsidRPr="0023742F">
        <w:rPr>
          <w:szCs w:val="24"/>
        </w:rPr>
        <w:t>Sections were reduced from ~35 to 25.</w:t>
      </w:r>
    </w:p>
    <w:p w14:paraId="1952239C" w14:textId="1D0122F8" w:rsidR="000E1DEA" w:rsidRPr="0023742F" w:rsidRDefault="004636D8" w:rsidP="0023742F">
      <w:pPr>
        <w:pStyle w:val="ListParagraph"/>
        <w:numPr>
          <w:ilvl w:val="0"/>
          <w:numId w:val="21"/>
        </w:numPr>
        <w:autoSpaceDE w:val="0"/>
        <w:autoSpaceDN w:val="0"/>
        <w:adjustRightInd w:val="0"/>
        <w:rPr>
          <w:szCs w:val="24"/>
        </w:rPr>
      </w:pPr>
      <w:r w:rsidRPr="0023742F">
        <w:rPr>
          <w:szCs w:val="24"/>
        </w:rPr>
        <w:t>Letter writers are now asked to address only 4 questions.</w:t>
      </w:r>
    </w:p>
    <w:p w14:paraId="4FA73EC3" w14:textId="7E7BAE02" w:rsidR="00610FA0" w:rsidRPr="0023742F" w:rsidRDefault="00610FA0" w:rsidP="0023742F">
      <w:pPr>
        <w:pStyle w:val="ListParagraph"/>
        <w:numPr>
          <w:ilvl w:val="0"/>
          <w:numId w:val="20"/>
        </w:numPr>
        <w:autoSpaceDE w:val="0"/>
        <w:autoSpaceDN w:val="0"/>
        <w:adjustRightInd w:val="0"/>
        <w:rPr>
          <w:szCs w:val="24"/>
        </w:rPr>
      </w:pPr>
      <w:r w:rsidRPr="0023742F">
        <w:rPr>
          <w:szCs w:val="24"/>
        </w:rPr>
        <w:t>Revision reviewed by an ad hoc group of associate professors</w:t>
      </w:r>
    </w:p>
    <w:p w14:paraId="5E1FA14B" w14:textId="69CF74EA" w:rsidR="00610FA0" w:rsidRPr="0023742F" w:rsidRDefault="00610FA0" w:rsidP="0023742F">
      <w:pPr>
        <w:pStyle w:val="ListParagraph"/>
        <w:numPr>
          <w:ilvl w:val="0"/>
          <w:numId w:val="20"/>
        </w:numPr>
        <w:autoSpaceDE w:val="0"/>
        <w:autoSpaceDN w:val="0"/>
        <w:adjustRightInd w:val="0"/>
        <w:rPr>
          <w:szCs w:val="24"/>
        </w:rPr>
      </w:pPr>
      <w:r w:rsidRPr="0023742F">
        <w:rPr>
          <w:szCs w:val="24"/>
        </w:rPr>
        <w:t>The document was approved by EAPC and is now awaiting final approval from the Provost Office.</w:t>
      </w:r>
    </w:p>
    <w:p w14:paraId="78D5E44D" w14:textId="7D86ED0A" w:rsidR="00610FA0" w:rsidRPr="0023742F" w:rsidRDefault="00610FA0" w:rsidP="0023742F">
      <w:pPr>
        <w:pStyle w:val="ListParagraph"/>
        <w:numPr>
          <w:ilvl w:val="0"/>
          <w:numId w:val="20"/>
        </w:numPr>
        <w:autoSpaceDE w:val="0"/>
        <w:autoSpaceDN w:val="0"/>
        <w:adjustRightInd w:val="0"/>
        <w:rPr>
          <w:szCs w:val="24"/>
        </w:rPr>
      </w:pPr>
      <w:r w:rsidRPr="0023742F">
        <w:rPr>
          <w:szCs w:val="24"/>
        </w:rPr>
        <w:t>Will go into effect for faculty being considered for promotion/tenure during AY 2019-20.</w:t>
      </w:r>
    </w:p>
    <w:p w14:paraId="40A4636C" w14:textId="38822864" w:rsidR="00610FA0" w:rsidRPr="0023742F" w:rsidRDefault="0023742F" w:rsidP="0023742F">
      <w:pPr>
        <w:pStyle w:val="ListParagraph"/>
        <w:numPr>
          <w:ilvl w:val="0"/>
          <w:numId w:val="20"/>
        </w:numPr>
        <w:autoSpaceDE w:val="0"/>
        <w:autoSpaceDN w:val="0"/>
        <w:adjustRightInd w:val="0"/>
        <w:rPr>
          <w:szCs w:val="24"/>
        </w:rPr>
      </w:pPr>
      <w:r w:rsidRPr="0023742F">
        <w:rPr>
          <w:szCs w:val="24"/>
        </w:rPr>
        <w:t>Discussions on</w:t>
      </w:r>
      <w:r>
        <w:rPr>
          <w:szCs w:val="24"/>
        </w:rPr>
        <w:t xml:space="preserve"> impact</w:t>
      </w:r>
      <w:r w:rsidRPr="0023742F">
        <w:rPr>
          <w:szCs w:val="24"/>
        </w:rPr>
        <w:t xml:space="preserve"> should take place in the PCs to establish what works for the different areas, communities</w:t>
      </w:r>
    </w:p>
    <w:p w14:paraId="7C666159" w14:textId="454B8952" w:rsidR="0023742F" w:rsidRPr="0023742F" w:rsidRDefault="0023742F" w:rsidP="0023742F">
      <w:pPr>
        <w:pStyle w:val="ListParagraph"/>
        <w:numPr>
          <w:ilvl w:val="0"/>
          <w:numId w:val="20"/>
        </w:numPr>
        <w:autoSpaceDE w:val="0"/>
        <w:autoSpaceDN w:val="0"/>
        <w:adjustRightInd w:val="0"/>
        <w:rPr>
          <w:szCs w:val="24"/>
        </w:rPr>
      </w:pPr>
      <w:r w:rsidRPr="0023742F">
        <w:rPr>
          <w:szCs w:val="24"/>
        </w:rPr>
        <w:t>Suggestion made that PCs provide a summary of impact statement as part of the annual feedback given to junior faculty</w:t>
      </w:r>
      <w:r w:rsidR="00DD6E13">
        <w:rPr>
          <w:szCs w:val="24"/>
        </w:rPr>
        <w:br/>
      </w:r>
    </w:p>
    <w:p w14:paraId="74544A15" w14:textId="714E95B6" w:rsidR="0023742F" w:rsidRDefault="00E26D1F" w:rsidP="002A69E5">
      <w:pPr>
        <w:pStyle w:val="ListParagraph"/>
        <w:numPr>
          <w:ilvl w:val="0"/>
          <w:numId w:val="6"/>
        </w:numPr>
      </w:pPr>
      <w:r>
        <w:t>Continuous improvement of faculty mentoring</w:t>
      </w:r>
      <w:r w:rsidR="009705D5">
        <w:t>/</w:t>
      </w:r>
      <w:r>
        <w:t xml:space="preserve"> survey</w:t>
      </w:r>
    </w:p>
    <w:p w14:paraId="6ED25D5A" w14:textId="77777777" w:rsidR="009705D5" w:rsidRDefault="009705D5" w:rsidP="00F507C6">
      <w:pPr>
        <w:pStyle w:val="ListParagraph"/>
        <w:numPr>
          <w:ilvl w:val="0"/>
          <w:numId w:val="22"/>
        </w:numPr>
      </w:pPr>
      <w:r>
        <w:t>Purpose of survey is to assess the current state of faculty mentoring including strengths and areas for improvement</w:t>
      </w:r>
    </w:p>
    <w:p w14:paraId="14EDF29E" w14:textId="77777777" w:rsidR="009705D5" w:rsidRDefault="009705D5" w:rsidP="00F507C6">
      <w:pPr>
        <w:pStyle w:val="ListParagraph"/>
        <w:numPr>
          <w:ilvl w:val="0"/>
          <w:numId w:val="22"/>
        </w:numPr>
      </w:pPr>
      <w:r>
        <w:t>Focus on mentoring at Purdue</w:t>
      </w:r>
    </w:p>
    <w:p w14:paraId="697FE1A6" w14:textId="6EF6737B" w:rsidR="009705D5" w:rsidRDefault="009705D5" w:rsidP="00F507C6">
      <w:pPr>
        <w:pStyle w:val="ListParagraph"/>
        <w:numPr>
          <w:ilvl w:val="0"/>
          <w:numId w:val="22"/>
        </w:numPr>
      </w:pPr>
      <w:r>
        <w:lastRenderedPageBreak/>
        <w:t>To maximize completion rate, the goal is to have 10 questions that will take 10 – 15 minutes to complete.</w:t>
      </w:r>
      <w:r w:rsidR="00F507C6">
        <w:t xml:space="preserve"> Include a progress bar.</w:t>
      </w:r>
    </w:p>
    <w:p w14:paraId="31181EE5" w14:textId="77777777" w:rsidR="009705D5" w:rsidRDefault="009705D5" w:rsidP="00F507C6">
      <w:pPr>
        <w:pStyle w:val="ListParagraph"/>
        <w:numPr>
          <w:ilvl w:val="0"/>
          <w:numId w:val="22"/>
        </w:numPr>
      </w:pPr>
      <w:r>
        <w:t>Not planning to ask affiliation but will ask rank.</w:t>
      </w:r>
    </w:p>
    <w:p w14:paraId="44C4F58F" w14:textId="77777777" w:rsidR="00D92C0E" w:rsidRDefault="00D92C0E" w:rsidP="00F507C6">
      <w:pPr>
        <w:pStyle w:val="ListParagraph"/>
        <w:numPr>
          <w:ilvl w:val="0"/>
          <w:numId w:val="22"/>
        </w:numPr>
      </w:pPr>
      <w:r>
        <w:t>Mentees will be asked to identify topics they think should be covered and mentors will be asked to identify topics they think are important to address to see if expectations are aligned.</w:t>
      </w:r>
    </w:p>
    <w:p w14:paraId="46B7B15F" w14:textId="77777777" w:rsidR="00FA3031" w:rsidRDefault="00D92C0E" w:rsidP="00F507C6">
      <w:pPr>
        <w:pStyle w:val="ListParagraph"/>
        <w:numPr>
          <w:ilvl w:val="0"/>
          <w:numId w:val="22"/>
        </w:numPr>
      </w:pPr>
      <w:r>
        <w:t xml:space="preserve">A summary report will be prepared and shared with all faculty. This will increase awareness of FAC and its work in promoting </w:t>
      </w:r>
      <w:r w:rsidR="00FA3031">
        <w:t>and improving faculty mentoring – “intellectual ownership”</w:t>
      </w:r>
    </w:p>
    <w:p w14:paraId="576BC8AA" w14:textId="77777777" w:rsidR="00FA3031" w:rsidRDefault="00FA3031" w:rsidP="00F507C6">
      <w:pPr>
        <w:pStyle w:val="ListParagraph"/>
        <w:numPr>
          <w:ilvl w:val="0"/>
          <w:numId w:val="22"/>
        </w:numPr>
      </w:pPr>
      <w:r>
        <w:t>Mentoring workshop will take place on Feb. 27, 2019. FAC can own workshop and promote it within their schools and divisions.</w:t>
      </w:r>
    </w:p>
    <w:p w14:paraId="42E9E728" w14:textId="77777777" w:rsidR="00FA3031" w:rsidRDefault="00FA3031" w:rsidP="00F507C6">
      <w:pPr>
        <w:pStyle w:val="ListParagraph"/>
        <w:numPr>
          <w:ilvl w:val="0"/>
          <w:numId w:val="22"/>
        </w:numPr>
      </w:pPr>
      <w:r>
        <w:t>While this year the survey will go out near the end of the fall semester, suggestion was made to send it annually, thereafter, around April 15.</w:t>
      </w:r>
    </w:p>
    <w:p w14:paraId="6FB58CCE" w14:textId="77777777" w:rsidR="0080250C" w:rsidRDefault="0080250C" w:rsidP="00F507C6">
      <w:pPr>
        <w:pStyle w:val="ListParagraph"/>
        <w:numPr>
          <w:ilvl w:val="0"/>
          <w:numId w:val="22"/>
        </w:numPr>
      </w:pPr>
      <w:r>
        <w:t>The CoE Excellence Awards have been revised and great mentors can be recognized with the Leadership in Service Award.  Encourage mentees to nominate their mentors for this kind of service.</w:t>
      </w:r>
    </w:p>
    <w:p w14:paraId="2DEB4CCC" w14:textId="1836ADCC" w:rsidR="0080250C" w:rsidRPr="00F507C6" w:rsidRDefault="00F507C6" w:rsidP="00F507C6">
      <w:pPr>
        <w:pStyle w:val="ListParagraph"/>
        <w:numPr>
          <w:ilvl w:val="0"/>
          <w:numId w:val="22"/>
        </w:numPr>
        <w:rPr>
          <w:b/>
        </w:rPr>
      </w:pPr>
      <w:r w:rsidRPr="00F507C6">
        <w:rPr>
          <w:b/>
        </w:rPr>
        <w:t>Actions and timeline</w:t>
      </w:r>
      <w:r w:rsidR="0080250C" w:rsidRPr="00F507C6">
        <w:rPr>
          <w:b/>
        </w:rPr>
        <w:t>:</w:t>
      </w:r>
    </w:p>
    <w:p w14:paraId="4C4B560B" w14:textId="1FD6EDBD" w:rsidR="0080250C" w:rsidRDefault="00DD6E13" w:rsidP="00F507C6">
      <w:pPr>
        <w:pStyle w:val="ListParagraph"/>
        <w:numPr>
          <w:ilvl w:val="0"/>
          <w:numId w:val="23"/>
        </w:numPr>
      </w:pPr>
      <w:r>
        <w:t>Members send line edits to K. Marais</w:t>
      </w:r>
      <w:r w:rsidR="0080250C">
        <w:t xml:space="preserve"> before Thanksgiving, tracking changes, using comments and adding members’ initials to </w:t>
      </w:r>
      <w:r>
        <w:t>file name</w:t>
      </w:r>
      <w:r w:rsidR="0080250C">
        <w:t>.</w:t>
      </w:r>
    </w:p>
    <w:p w14:paraId="48C3EBD3" w14:textId="77777777" w:rsidR="0080250C" w:rsidRDefault="0080250C" w:rsidP="00F507C6">
      <w:pPr>
        <w:pStyle w:val="ListParagraph"/>
        <w:numPr>
          <w:ilvl w:val="0"/>
          <w:numId w:val="23"/>
        </w:numPr>
      </w:pPr>
      <w:r>
        <w:t>Survey will be deployed right after Thanksgiving.</w:t>
      </w:r>
    </w:p>
    <w:p w14:paraId="24F9A6C9" w14:textId="77A64C3B" w:rsidR="00A2078C" w:rsidRDefault="0080250C" w:rsidP="00F507C6">
      <w:pPr>
        <w:pStyle w:val="ListParagraph"/>
        <w:numPr>
          <w:ilvl w:val="0"/>
          <w:numId w:val="23"/>
        </w:numPr>
      </w:pPr>
      <w:r>
        <w:t xml:space="preserve">Summary report </w:t>
      </w:r>
      <w:r w:rsidR="00F507C6">
        <w:t>prepared by semester’s end.</w:t>
      </w:r>
      <w:r w:rsidR="002A69E5">
        <w:br/>
      </w:r>
    </w:p>
    <w:p w14:paraId="28CD7A52" w14:textId="77777777" w:rsidR="00F507C6" w:rsidRDefault="00E26D1F" w:rsidP="002A69E5">
      <w:pPr>
        <w:pStyle w:val="ListParagraph"/>
        <w:numPr>
          <w:ilvl w:val="0"/>
          <w:numId w:val="6"/>
        </w:numPr>
      </w:pPr>
      <w:r>
        <w:t>Desk space for graduate students</w:t>
      </w:r>
    </w:p>
    <w:p w14:paraId="4E6A028C" w14:textId="6CA99D11" w:rsidR="000808EE" w:rsidRDefault="000808EE" w:rsidP="000808EE">
      <w:pPr>
        <w:pStyle w:val="ListParagraph"/>
        <w:numPr>
          <w:ilvl w:val="0"/>
          <w:numId w:val="24"/>
        </w:numPr>
      </w:pPr>
      <w:r>
        <w:t>This is an on-going issue for many units</w:t>
      </w:r>
    </w:p>
    <w:p w14:paraId="28F57C2D" w14:textId="2E8FD4FE" w:rsidR="000808EE" w:rsidRDefault="000808EE" w:rsidP="000808EE">
      <w:pPr>
        <w:pStyle w:val="ListParagraph"/>
        <w:numPr>
          <w:ilvl w:val="0"/>
          <w:numId w:val="24"/>
        </w:numPr>
      </w:pPr>
      <w:r>
        <w:t>Renovating traditional space into touch down spaces and lockers has helped in some buildings</w:t>
      </w:r>
    </w:p>
    <w:p w14:paraId="5EEAED23" w14:textId="759841E3" w:rsidR="000808EE" w:rsidRDefault="000808EE" w:rsidP="000808EE">
      <w:pPr>
        <w:pStyle w:val="ListParagraph"/>
        <w:numPr>
          <w:ilvl w:val="0"/>
          <w:numId w:val="24"/>
        </w:numPr>
      </w:pPr>
      <w:r>
        <w:t>Invite Robert Frosch to share his experience with such renovations</w:t>
      </w:r>
    </w:p>
    <w:p w14:paraId="5D73C426" w14:textId="6B8642A4" w:rsidR="0034534B" w:rsidRDefault="0034534B" w:rsidP="00F507C6"/>
    <w:p w14:paraId="18B78C0F" w14:textId="77777777" w:rsidR="000808EE" w:rsidRDefault="00E26D1F" w:rsidP="002A69E5">
      <w:pPr>
        <w:pStyle w:val="ListParagraph"/>
        <w:numPr>
          <w:ilvl w:val="0"/>
          <w:numId w:val="6"/>
        </w:numPr>
      </w:pPr>
      <w:r>
        <w:t>Inviting guests to FAC meetings</w:t>
      </w:r>
    </w:p>
    <w:p w14:paraId="0643F194" w14:textId="77777777" w:rsidR="00B872EF" w:rsidRDefault="000808EE" w:rsidP="00B872EF">
      <w:pPr>
        <w:pStyle w:val="ListParagraph"/>
        <w:numPr>
          <w:ilvl w:val="0"/>
          <w:numId w:val="25"/>
        </w:numPr>
      </w:pPr>
      <w:r>
        <w:t xml:space="preserve">Robert Frosch to discuss </w:t>
      </w:r>
      <w:r w:rsidR="00B872EF">
        <w:t>space for grad students and the college’s master plan for space</w:t>
      </w:r>
    </w:p>
    <w:p w14:paraId="4DCF307C" w14:textId="04A43246" w:rsidR="00D61028" w:rsidRDefault="00B872EF" w:rsidP="00B872EF">
      <w:pPr>
        <w:pStyle w:val="ListParagraph"/>
        <w:numPr>
          <w:ilvl w:val="0"/>
          <w:numId w:val="25"/>
        </w:numPr>
      </w:pPr>
      <w:r w:rsidRPr="00B872EF">
        <w:rPr>
          <w:b/>
        </w:rPr>
        <w:t>Action:</w:t>
      </w:r>
      <w:r>
        <w:t xml:space="preserve"> send other ideas to K. Marais and M. Freeland</w:t>
      </w:r>
      <w:r w:rsidR="0085449D">
        <w:br/>
      </w:r>
    </w:p>
    <w:p w14:paraId="185084A2" w14:textId="77777777" w:rsidR="00B872EF" w:rsidRDefault="0085449D" w:rsidP="002A69E5">
      <w:pPr>
        <w:pStyle w:val="ListParagraph"/>
        <w:numPr>
          <w:ilvl w:val="0"/>
          <w:numId w:val="6"/>
        </w:numPr>
      </w:pPr>
      <w:r>
        <w:t>Update on Modified Duties for Childcare Program</w:t>
      </w:r>
    </w:p>
    <w:p w14:paraId="50789E7C" w14:textId="2E08C216" w:rsidR="00B872EF" w:rsidRDefault="00E142D5" w:rsidP="008B47E1">
      <w:pPr>
        <w:pStyle w:val="ListParagraph"/>
        <w:numPr>
          <w:ilvl w:val="0"/>
          <w:numId w:val="26"/>
        </w:numPr>
      </w:pPr>
      <w:r>
        <w:t xml:space="preserve">A. </w:t>
      </w:r>
      <w:r w:rsidR="00B872EF">
        <w:t xml:space="preserve">Raman provided </w:t>
      </w:r>
      <w:r w:rsidR="008B47E1">
        <w:t>an</w:t>
      </w:r>
      <w:r w:rsidR="00B872EF">
        <w:t xml:space="preserve"> update on the status of MDC, </w:t>
      </w:r>
      <w:r w:rsidR="00B872EF">
        <w:t>a subset of the Flexible Leave dealing with childbirth/adoption</w:t>
      </w:r>
      <w:r w:rsidR="0051550A">
        <w:t xml:space="preserve"> that provides one semester relief of teaching and committee duties</w:t>
      </w:r>
      <w:r w:rsidR="008B47E1">
        <w:t>.</w:t>
      </w:r>
      <w:r w:rsidR="00B872EF">
        <w:t xml:space="preserve"> </w:t>
      </w:r>
    </w:p>
    <w:p w14:paraId="768E386F" w14:textId="77777777" w:rsidR="00B872EF" w:rsidRDefault="00B872EF" w:rsidP="008B47E1">
      <w:pPr>
        <w:pStyle w:val="ListParagraph"/>
        <w:numPr>
          <w:ilvl w:val="0"/>
          <w:numId w:val="26"/>
        </w:numPr>
      </w:pPr>
      <w:r>
        <w:t>Program has received all required reviews and approvals and will be launched Thanksgiving week</w:t>
      </w:r>
    </w:p>
    <w:p w14:paraId="2440A215" w14:textId="77777777" w:rsidR="0051550A" w:rsidRDefault="0051550A" w:rsidP="008B47E1">
      <w:pPr>
        <w:pStyle w:val="ListParagraph"/>
        <w:numPr>
          <w:ilvl w:val="0"/>
          <w:numId w:val="26"/>
        </w:numPr>
      </w:pPr>
      <w:r>
        <w:t xml:space="preserve">Prior to launch, A. Raman had one on one conversations with each head to ensure buy-in and understanding. </w:t>
      </w:r>
    </w:p>
    <w:p w14:paraId="51187337" w14:textId="47F97D75" w:rsidR="0085449D" w:rsidRDefault="0051550A" w:rsidP="008B47E1">
      <w:pPr>
        <w:pStyle w:val="ListParagraph"/>
        <w:numPr>
          <w:ilvl w:val="0"/>
          <w:numId w:val="26"/>
        </w:numPr>
      </w:pPr>
      <w:r>
        <w:t xml:space="preserve">The goal is to </w:t>
      </w:r>
      <w:r w:rsidR="008B47E1">
        <w:t>make the process seamless for self-identified primary caregivers and remove them from negotiations with heads.</w:t>
      </w:r>
    </w:p>
    <w:p w14:paraId="494ED1C9" w14:textId="0B21BF91" w:rsidR="008B47E1" w:rsidRDefault="008B47E1" w:rsidP="008B47E1">
      <w:pPr>
        <w:pStyle w:val="ListParagraph"/>
        <w:numPr>
          <w:ilvl w:val="0"/>
          <w:numId w:val="26"/>
        </w:numPr>
      </w:pPr>
      <w:r>
        <w:t>2 step process</w:t>
      </w:r>
    </w:p>
    <w:p w14:paraId="6FD2F584" w14:textId="3E83F325" w:rsidR="008B47E1" w:rsidRDefault="008B47E1" w:rsidP="008B47E1">
      <w:pPr>
        <w:pStyle w:val="ListParagraph"/>
        <w:numPr>
          <w:ilvl w:val="0"/>
          <w:numId w:val="28"/>
        </w:numPr>
      </w:pPr>
      <w:r>
        <w:t>Apply for FMLA.  If not eligible for FMLA, go directly to step 2.</w:t>
      </w:r>
    </w:p>
    <w:p w14:paraId="28BEE5D5" w14:textId="2BED3DA4" w:rsidR="008B47E1" w:rsidRDefault="008B47E1" w:rsidP="008B47E1">
      <w:pPr>
        <w:pStyle w:val="ListParagraph"/>
        <w:numPr>
          <w:ilvl w:val="0"/>
          <w:numId w:val="28"/>
        </w:numPr>
      </w:pPr>
      <w:r>
        <w:t>Complete CoE MDC request form</w:t>
      </w:r>
      <w:r w:rsidR="00DD6E13">
        <w:br/>
      </w:r>
    </w:p>
    <w:p w14:paraId="6713B951" w14:textId="77777777" w:rsidR="008B47E1" w:rsidRDefault="008B47E1" w:rsidP="00B872EF"/>
    <w:p w14:paraId="3208F4D9" w14:textId="28D8259D" w:rsidR="0085449D" w:rsidRDefault="0085449D" w:rsidP="002A69E5">
      <w:pPr>
        <w:pStyle w:val="ListParagraph"/>
        <w:numPr>
          <w:ilvl w:val="0"/>
          <w:numId w:val="6"/>
        </w:numPr>
      </w:pPr>
      <w:r>
        <w:lastRenderedPageBreak/>
        <w:t>Update on Climate, Inclusion and Diversity Committee</w:t>
      </w:r>
    </w:p>
    <w:p w14:paraId="210A88FB" w14:textId="08CD8D27" w:rsidR="00E142D5" w:rsidRDefault="00E142D5" w:rsidP="00DD6E13">
      <w:pPr>
        <w:pStyle w:val="ListParagraph"/>
        <w:numPr>
          <w:ilvl w:val="0"/>
          <w:numId w:val="29"/>
        </w:numPr>
      </w:pPr>
      <w:r>
        <w:t xml:space="preserve">Per </w:t>
      </w:r>
      <w:r w:rsidR="002977A7">
        <w:t xml:space="preserve">a </w:t>
      </w:r>
      <w:r>
        <w:t>Provost directive, each college is required to have a diversity and equity committee.</w:t>
      </w:r>
    </w:p>
    <w:p w14:paraId="29A9C4F0" w14:textId="15878E2A" w:rsidR="00E142D5" w:rsidRDefault="00E142D5" w:rsidP="00DD6E13">
      <w:pPr>
        <w:pStyle w:val="ListParagraph"/>
        <w:numPr>
          <w:ilvl w:val="0"/>
          <w:numId w:val="29"/>
        </w:numPr>
      </w:pPr>
      <w:r>
        <w:t xml:space="preserve">A new Climate Inclusion and Diversity Committee (CID) is being formed to </w:t>
      </w:r>
      <w:r w:rsidR="002977A7">
        <w:t>replace the Diversity Action Committee, which hasn’t met recently.</w:t>
      </w:r>
    </w:p>
    <w:p w14:paraId="4C23D3F7" w14:textId="318A5C32" w:rsidR="002977A7" w:rsidRDefault="002977A7" w:rsidP="00DD6E13">
      <w:pPr>
        <w:pStyle w:val="ListParagraph"/>
        <w:numPr>
          <w:ilvl w:val="0"/>
          <w:numId w:val="29"/>
        </w:numPr>
      </w:pPr>
      <w:r>
        <w:t>The CID will include faculty, staff and students and be chaired by Arvind Raman, Will Sondgerath and Beth Holloway.</w:t>
      </w:r>
    </w:p>
    <w:p w14:paraId="15F9F721" w14:textId="11DA11BE" w:rsidR="002977A7" w:rsidRDefault="002977A7" w:rsidP="00DD6E13">
      <w:pPr>
        <w:pStyle w:val="ListParagraph"/>
        <w:numPr>
          <w:ilvl w:val="0"/>
          <w:numId w:val="29"/>
        </w:numPr>
      </w:pPr>
      <w:r>
        <w:t>Representatives from different communities and organizations are needed to bet</w:t>
      </w:r>
      <w:r w:rsidR="007F5A66">
        <w:t xml:space="preserve">ter understand </w:t>
      </w:r>
      <w:r w:rsidR="00DD6E13">
        <w:t xml:space="preserve">complex </w:t>
      </w:r>
      <w:r w:rsidR="007F5A66">
        <w:t>climate issues such as those from MIEP, WIEP, DSAC, Grad Students, PESC, FAC, WFEC, Butler Center, Provost and HR.</w:t>
      </w:r>
    </w:p>
    <w:p w14:paraId="49284B85" w14:textId="2066E582" w:rsidR="007F5A66" w:rsidRDefault="007F5A66" w:rsidP="00DD6E13">
      <w:pPr>
        <w:pStyle w:val="ListParagraph"/>
        <w:numPr>
          <w:ilvl w:val="0"/>
          <w:numId w:val="29"/>
        </w:numPr>
      </w:pPr>
      <w:r>
        <w:t>Who else should be included? Members agreed that each school/division should have a representative who could be faculty, staff or a student.</w:t>
      </w:r>
    </w:p>
    <w:p w14:paraId="267F72BC" w14:textId="02616D38" w:rsidR="007F5A66" w:rsidRDefault="007F5A66" w:rsidP="00DD6E13">
      <w:pPr>
        <w:pStyle w:val="ListParagraph"/>
        <w:numPr>
          <w:ilvl w:val="0"/>
          <w:numId w:val="29"/>
        </w:numPr>
      </w:pPr>
      <w:r>
        <w:t>CID will roll out in January and meet twice a semester</w:t>
      </w:r>
    </w:p>
    <w:p w14:paraId="523EEFA3" w14:textId="77777777" w:rsidR="0085449D" w:rsidRDefault="0085449D" w:rsidP="0085449D"/>
    <w:p w14:paraId="2F207128" w14:textId="77685AF8" w:rsidR="005C04DB" w:rsidRPr="003C3B96" w:rsidRDefault="00D61028" w:rsidP="00BD00B5">
      <w:pPr>
        <w:pStyle w:val="ListParagraph"/>
        <w:numPr>
          <w:ilvl w:val="0"/>
          <w:numId w:val="6"/>
        </w:numPr>
        <w:autoSpaceDE w:val="0"/>
        <w:autoSpaceDN w:val="0"/>
        <w:adjustRightInd w:val="0"/>
        <w:spacing w:line="360" w:lineRule="auto"/>
        <w:rPr>
          <w:szCs w:val="24"/>
        </w:rPr>
      </w:pPr>
      <w:r>
        <w:t>Other</w:t>
      </w:r>
    </w:p>
    <w:p w14:paraId="38646D45" w14:textId="018222D9" w:rsidR="003C3B96" w:rsidRPr="001F5C87" w:rsidRDefault="003C3B96" w:rsidP="001F5C87">
      <w:pPr>
        <w:pStyle w:val="ListParagraph"/>
        <w:numPr>
          <w:ilvl w:val="0"/>
          <w:numId w:val="30"/>
        </w:numPr>
        <w:autoSpaceDE w:val="0"/>
        <w:autoSpaceDN w:val="0"/>
        <w:adjustRightInd w:val="0"/>
        <w:rPr>
          <w:szCs w:val="24"/>
        </w:rPr>
      </w:pPr>
      <w:r w:rsidRPr="001F5C87">
        <w:rPr>
          <w:szCs w:val="24"/>
        </w:rPr>
        <w:t>Reminder for members to proactively take information and updates back to their units</w:t>
      </w:r>
    </w:p>
    <w:p w14:paraId="195CDDFA" w14:textId="7C1A290A" w:rsidR="001F5C87" w:rsidRPr="001F5C87" w:rsidRDefault="003C3B96" w:rsidP="001F5C87">
      <w:pPr>
        <w:pStyle w:val="ListParagraph"/>
        <w:numPr>
          <w:ilvl w:val="0"/>
          <w:numId w:val="30"/>
        </w:numPr>
        <w:autoSpaceDE w:val="0"/>
        <w:autoSpaceDN w:val="0"/>
        <w:adjustRightInd w:val="0"/>
        <w:rPr>
          <w:szCs w:val="24"/>
        </w:rPr>
      </w:pPr>
      <w:r w:rsidRPr="001F5C87">
        <w:rPr>
          <w:szCs w:val="24"/>
        </w:rPr>
        <w:t>Spring meetings will be scheduled for 75 minutes with the intent of providing members more options to particip</w:t>
      </w:r>
      <w:r w:rsidR="001F5C87" w:rsidRPr="001F5C87">
        <w:rPr>
          <w:szCs w:val="24"/>
        </w:rPr>
        <w:t>ate, coming late or leaving early, as needed.</w:t>
      </w:r>
    </w:p>
    <w:p w14:paraId="007DFB31" w14:textId="12A56537" w:rsidR="001F5C87" w:rsidRPr="001F5C87" w:rsidRDefault="001F5C87" w:rsidP="001F5C87">
      <w:pPr>
        <w:pStyle w:val="ListParagraph"/>
        <w:numPr>
          <w:ilvl w:val="0"/>
          <w:numId w:val="30"/>
        </w:numPr>
        <w:autoSpaceDE w:val="0"/>
        <w:autoSpaceDN w:val="0"/>
        <w:adjustRightInd w:val="0"/>
        <w:rPr>
          <w:szCs w:val="24"/>
        </w:rPr>
      </w:pPr>
      <w:r w:rsidRPr="001F5C87">
        <w:rPr>
          <w:b/>
          <w:szCs w:val="24"/>
        </w:rPr>
        <w:t>Action:</w:t>
      </w:r>
      <w:r w:rsidRPr="001F5C87">
        <w:rPr>
          <w:szCs w:val="24"/>
        </w:rPr>
        <w:t xml:space="preserve">  Please provide spring teaching schedules to M. Freeland for use in developing the spring semester meeting schedule.</w:t>
      </w:r>
    </w:p>
    <w:p w14:paraId="7976CB49" w14:textId="1ABC722D" w:rsidR="00E26D1F" w:rsidRPr="001F5C87" w:rsidRDefault="00E26D1F" w:rsidP="001F5C87">
      <w:pPr>
        <w:pStyle w:val="ListParagraph"/>
        <w:numPr>
          <w:ilvl w:val="0"/>
          <w:numId w:val="31"/>
        </w:numPr>
        <w:autoSpaceDE w:val="0"/>
        <w:autoSpaceDN w:val="0"/>
        <w:adjustRightInd w:val="0"/>
        <w:spacing w:line="360" w:lineRule="auto"/>
        <w:rPr>
          <w:b/>
          <w:szCs w:val="24"/>
        </w:rPr>
      </w:pPr>
      <w:r w:rsidRPr="001F5C87">
        <w:rPr>
          <w:b/>
        </w:rPr>
        <w:t>Next meeting:  Dec. 13 at 3:30 in ARMS 3041</w:t>
      </w:r>
    </w:p>
    <w:p w14:paraId="2491F571" w14:textId="77777777" w:rsidR="00FD1FF9" w:rsidRDefault="00FD1FF9" w:rsidP="00FD1FF9">
      <w:pPr>
        <w:autoSpaceDE w:val="0"/>
        <w:autoSpaceDN w:val="0"/>
        <w:adjustRightInd w:val="0"/>
        <w:spacing w:line="360" w:lineRule="auto"/>
        <w:rPr>
          <w:szCs w:val="24"/>
        </w:rPr>
      </w:pPr>
    </w:p>
    <w:p w14:paraId="0E81B97C" w14:textId="77777777" w:rsidR="00706B53" w:rsidRDefault="00706B53" w:rsidP="00706B53">
      <w:pPr>
        <w:autoSpaceDE w:val="0"/>
        <w:autoSpaceDN w:val="0"/>
        <w:adjustRightInd w:val="0"/>
        <w:spacing w:line="360" w:lineRule="auto"/>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41092" w14:textId="77777777" w:rsidR="008915C4" w:rsidRDefault="008915C4">
      <w:r>
        <w:separator/>
      </w:r>
    </w:p>
  </w:endnote>
  <w:endnote w:type="continuationSeparator" w:id="0">
    <w:p w14:paraId="577A2AF3" w14:textId="77777777" w:rsidR="008915C4" w:rsidRDefault="00891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B57DD3" w14:textId="77777777" w:rsidR="008915C4" w:rsidRDefault="008915C4">
      <w:r>
        <w:separator/>
      </w:r>
    </w:p>
  </w:footnote>
  <w:footnote w:type="continuationSeparator" w:id="0">
    <w:p w14:paraId="4913B0A6" w14:textId="77777777" w:rsidR="008915C4" w:rsidRDefault="008915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43321C0"/>
    <w:multiLevelType w:val="hybridMultilevel"/>
    <w:tmpl w:val="E4F8A4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78340A4"/>
    <w:multiLevelType w:val="hybridMultilevel"/>
    <w:tmpl w:val="417CB9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CB241D8"/>
    <w:multiLevelType w:val="hybridMultilevel"/>
    <w:tmpl w:val="9E8279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B571CDA"/>
    <w:multiLevelType w:val="hybridMultilevel"/>
    <w:tmpl w:val="6EE0FF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167A2F"/>
    <w:multiLevelType w:val="hybridMultilevel"/>
    <w:tmpl w:val="6F1E42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3E774E"/>
    <w:multiLevelType w:val="hybridMultilevel"/>
    <w:tmpl w:val="5F68B4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C9E5DBA"/>
    <w:multiLevelType w:val="hybridMultilevel"/>
    <w:tmpl w:val="D0EEE2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0766669"/>
    <w:multiLevelType w:val="hybridMultilevel"/>
    <w:tmpl w:val="35AEA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284380F"/>
    <w:multiLevelType w:val="hybridMultilevel"/>
    <w:tmpl w:val="AEDEFBD8"/>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646374F2"/>
    <w:multiLevelType w:val="hybridMultilevel"/>
    <w:tmpl w:val="68B2052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75DF438E"/>
    <w:multiLevelType w:val="hybridMultilevel"/>
    <w:tmpl w:val="A7169B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BF12944"/>
    <w:multiLevelType w:val="hybridMultilevel"/>
    <w:tmpl w:val="7F740E5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0"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3"/>
  </w:num>
  <w:num w:numId="2">
    <w:abstractNumId w:val="15"/>
  </w:num>
  <w:num w:numId="3">
    <w:abstractNumId w:val="6"/>
  </w:num>
  <w:num w:numId="4">
    <w:abstractNumId w:val="0"/>
  </w:num>
  <w:num w:numId="5">
    <w:abstractNumId w:val="27"/>
  </w:num>
  <w:num w:numId="6">
    <w:abstractNumId w:val="25"/>
  </w:num>
  <w:num w:numId="7">
    <w:abstractNumId w:val="29"/>
  </w:num>
  <w:num w:numId="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1"/>
  </w:num>
  <w:num w:numId="11">
    <w:abstractNumId w:val="24"/>
  </w:num>
  <w:num w:numId="12">
    <w:abstractNumId w:val="7"/>
  </w:num>
  <w:num w:numId="13">
    <w:abstractNumId w:val="2"/>
  </w:num>
  <w:num w:numId="14">
    <w:abstractNumId w:val="13"/>
  </w:num>
  <w:num w:numId="15">
    <w:abstractNumId w:val="11"/>
  </w:num>
  <w:num w:numId="16">
    <w:abstractNumId w:val="9"/>
  </w:num>
  <w:num w:numId="17">
    <w:abstractNumId w:val="8"/>
  </w:num>
  <w:num w:numId="18">
    <w:abstractNumId w:val="23"/>
  </w:num>
  <w:num w:numId="19">
    <w:abstractNumId w:val="16"/>
  </w:num>
  <w:num w:numId="20">
    <w:abstractNumId w:val="5"/>
  </w:num>
  <w:num w:numId="21">
    <w:abstractNumId w:val="28"/>
  </w:num>
  <w:num w:numId="22">
    <w:abstractNumId w:val="4"/>
  </w:num>
  <w:num w:numId="23">
    <w:abstractNumId w:val="22"/>
  </w:num>
  <w:num w:numId="24">
    <w:abstractNumId w:val="14"/>
  </w:num>
  <w:num w:numId="25">
    <w:abstractNumId w:val="26"/>
  </w:num>
  <w:num w:numId="26">
    <w:abstractNumId w:val="10"/>
  </w:num>
  <w:num w:numId="27">
    <w:abstractNumId w:val="12"/>
  </w:num>
  <w:num w:numId="28">
    <w:abstractNumId w:val="21"/>
  </w:num>
  <w:num w:numId="29">
    <w:abstractNumId w:val="17"/>
  </w:num>
  <w:num w:numId="30">
    <w:abstractNumId w:val="20"/>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808EE"/>
    <w:rsid w:val="000921AE"/>
    <w:rsid w:val="000956ED"/>
    <w:rsid w:val="000A0355"/>
    <w:rsid w:val="000B569B"/>
    <w:rsid w:val="000C2844"/>
    <w:rsid w:val="000D33FD"/>
    <w:rsid w:val="000E1DEA"/>
    <w:rsid w:val="000E308E"/>
    <w:rsid w:val="000E371B"/>
    <w:rsid w:val="000E46BB"/>
    <w:rsid w:val="000E499E"/>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3B37"/>
    <w:rsid w:val="001E53D7"/>
    <w:rsid w:val="001F22A2"/>
    <w:rsid w:val="001F5C87"/>
    <w:rsid w:val="001F5DE7"/>
    <w:rsid w:val="001F7285"/>
    <w:rsid w:val="002054C0"/>
    <w:rsid w:val="00205BB2"/>
    <w:rsid w:val="002141CF"/>
    <w:rsid w:val="00220A88"/>
    <w:rsid w:val="00221A5B"/>
    <w:rsid w:val="00222E97"/>
    <w:rsid w:val="00230367"/>
    <w:rsid w:val="002320E3"/>
    <w:rsid w:val="00233D50"/>
    <w:rsid w:val="0023742F"/>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77A7"/>
    <w:rsid w:val="002A2E4D"/>
    <w:rsid w:val="002A69E5"/>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4534B"/>
    <w:rsid w:val="003473E0"/>
    <w:rsid w:val="003565C2"/>
    <w:rsid w:val="003670D1"/>
    <w:rsid w:val="0037116F"/>
    <w:rsid w:val="00371FCC"/>
    <w:rsid w:val="00373E12"/>
    <w:rsid w:val="00386AE5"/>
    <w:rsid w:val="00391173"/>
    <w:rsid w:val="00392AA8"/>
    <w:rsid w:val="00396590"/>
    <w:rsid w:val="003B1628"/>
    <w:rsid w:val="003C3B96"/>
    <w:rsid w:val="003C4E45"/>
    <w:rsid w:val="003C63A0"/>
    <w:rsid w:val="003C74EC"/>
    <w:rsid w:val="003D1219"/>
    <w:rsid w:val="003D1CB2"/>
    <w:rsid w:val="003D6E68"/>
    <w:rsid w:val="003E25AD"/>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36D8"/>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50A"/>
    <w:rsid w:val="005157ED"/>
    <w:rsid w:val="005179D5"/>
    <w:rsid w:val="005231B5"/>
    <w:rsid w:val="00524833"/>
    <w:rsid w:val="00524AC2"/>
    <w:rsid w:val="00531707"/>
    <w:rsid w:val="00531FB5"/>
    <w:rsid w:val="005400CB"/>
    <w:rsid w:val="005402CA"/>
    <w:rsid w:val="00540EA7"/>
    <w:rsid w:val="005439B2"/>
    <w:rsid w:val="00544F5D"/>
    <w:rsid w:val="00554E5F"/>
    <w:rsid w:val="005612A0"/>
    <w:rsid w:val="00561C85"/>
    <w:rsid w:val="0056619E"/>
    <w:rsid w:val="00571D22"/>
    <w:rsid w:val="00572E19"/>
    <w:rsid w:val="00575719"/>
    <w:rsid w:val="00577452"/>
    <w:rsid w:val="005815D7"/>
    <w:rsid w:val="005847FD"/>
    <w:rsid w:val="00590CEA"/>
    <w:rsid w:val="005914C2"/>
    <w:rsid w:val="00597411"/>
    <w:rsid w:val="005A04BC"/>
    <w:rsid w:val="005A37E5"/>
    <w:rsid w:val="005A4D94"/>
    <w:rsid w:val="005A540C"/>
    <w:rsid w:val="005C04DB"/>
    <w:rsid w:val="005C0FCB"/>
    <w:rsid w:val="005D1058"/>
    <w:rsid w:val="005E771F"/>
    <w:rsid w:val="005F42BF"/>
    <w:rsid w:val="005F5C29"/>
    <w:rsid w:val="00601339"/>
    <w:rsid w:val="00605C4E"/>
    <w:rsid w:val="00610FA0"/>
    <w:rsid w:val="0061446E"/>
    <w:rsid w:val="006178E7"/>
    <w:rsid w:val="0062478C"/>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4D57"/>
    <w:rsid w:val="0079586A"/>
    <w:rsid w:val="007A29A3"/>
    <w:rsid w:val="007A6452"/>
    <w:rsid w:val="007B159D"/>
    <w:rsid w:val="007B1D6F"/>
    <w:rsid w:val="007B7A2E"/>
    <w:rsid w:val="007C07AE"/>
    <w:rsid w:val="007C0C56"/>
    <w:rsid w:val="007D1B50"/>
    <w:rsid w:val="007F14E6"/>
    <w:rsid w:val="007F19C5"/>
    <w:rsid w:val="007F5A66"/>
    <w:rsid w:val="0080108A"/>
    <w:rsid w:val="0080250C"/>
    <w:rsid w:val="0080738D"/>
    <w:rsid w:val="00807B35"/>
    <w:rsid w:val="008123EE"/>
    <w:rsid w:val="00816370"/>
    <w:rsid w:val="008301AE"/>
    <w:rsid w:val="008308A0"/>
    <w:rsid w:val="00830B86"/>
    <w:rsid w:val="00845071"/>
    <w:rsid w:val="00845788"/>
    <w:rsid w:val="00847807"/>
    <w:rsid w:val="008505D8"/>
    <w:rsid w:val="008532D0"/>
    <w:rsid w:val="0085356A"/>
    <w:rsid w:val="0085449D"/>
    <w:rsid w:val="008544EB"/>
    <w:rsid w:val="008733BB"/>
    <w:rsid w:val="0088120C"/>
    <w:rsid w:val="00883D58"/>
    <w:rsid w:val="00885C8A"/>
    <w:rsid w:val="008915C4"/>
    <w:rsid w:val="00891666"/>
    <w:rsid w:val="00891C7E"/>
    <w:rsid w:val="00893189"/>
    <w:rsid w:val="008A1036"/>
    <w:rsid w:val="008A3176"/>
    <w:rsid w:val="008A6614"/>
    <w:rsid w:val="008B302C"/>
    <w:rsid w:val="008B47E1"/>
    <w:rsid w:val="008B717F"/>
    <w:rsid w:val="008C370D"/>
    <w:rsid w:val="008C65AE"/>
    <w:rsid w:val="008C69E7"/>
    <w:rsid w:val="008D3B47"/>
    <w:rsid w:val="008D4831"/>
    <w:rsid w:val="008D5D78"/>
    <w:rsid w:val="008E3212"/>
    <w:rsid w:val="00900B6F"/>
    <w:rsid w:val="00905CFA"/>
    <w:rsid w:val="00912391"/>
    <w:rsid w:val="00913A56"/>
    <w:rsid w:val="00917C7E"/>
    <w:rsid w:val="00921A2A"/>
    <w:rsid w:val="00932B48"/>
    <w:rsid w:val="0093418D"/>
    <w:rsid w:val="00941533"/>
    <w:rsid w:val="009443B4"/>
    <w:rsid w:val="009504A6"/>
    <w:rsid w:val="00950CBA"/>
    <w:rsid w:val="009556B2"/>
    <w:rsid w:val="0095686E"/>
    <w:rsid w:val="0096020B"/>
    <w:rsid w:val="00967F67"/>
    <w:rsid w:val="009705D5"/>
    <w:rsid w:val="00981CC2"/>
    <w:rsid w:val="009924DC"/>
    <w:rsid w:val="00995A17"/>
    <w:rsid w:val="00995C0B"/>
    <w:rsid w:val="009A2215"/>
    <w:rsid w:val="009A3B60"/>
    <w:rsid w:val="009B0FC1"/>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72EF"/>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C4CF0"/>
    <w:rsid w:val="00CC713F"/>
    <w:rsid w:val="00CD4B41"/>
    <w:rsid w:val="00CD7D84"/>
    <w:rsid w:val="00CE0FEC"/>
    <w:rsid w:val="00CE1660"/>
    <w:rsid w:val="00CE2300"/>
    <w:rsid w:val="00CE6EF3"/>
    <w:rsid w:val="00CF1487"/>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2C0E"/>
    <w:rsid w:val="00D94801"/>
    <w:rsid w:val="00D96C43"/>
    <w:rsid w:val="00D97D43"/>
    <w:rsid w:val="00DA4F85"/>
    <w:rsid w:val="00DA5250"/>
    <w:rsid w:val="00DA764A"/>
    <w:rsid w:val="00DB1093"/>
    <w:rsid w:val="00DB1951"/>
    <w:rsid w:val="00DB1ADA"/>
    <w:rsid w:val="00DB58BA"/>
    <w:rsid w:val="00DC0807"/>
    <w:rsid w:val="00DC5800"/>
    <w:rsid w:val="00DC61A7"/>
    <w:rsid w:val="00DD302D"/>
    <w:rsid w:val="00DD324B"/>
    <w:rsid w:val="00DD6E13"/>
    <w:rsid w:val="00DE1D2D"/>
    <w:rsid w:val="00DE6E3F"/>
    <w:rsid w:val="00DF1142"/>
    <w:rsid w:val="00DF1D3D"/>
    <w:rsid w:val="00E00D3D"/>
    <w:rsid w:val="00E02FFB"/>
    <w:rsid w:val="00E07D8C"/>
    <w:rsid w:val="00E110CF"/>
    <w:rsid w:val="00E1202E"/>
    <w:rsid w:val="00E1214A"/>
    <w:rsid w:val="00E14274"/>
    <w:rsid w:val="00E142D5"/>
    <w:rsid w:val="00E1510F"/>
    <w:rsid w:val="00E15A12"/>
    <w:rsid w:val="00E17940"/>
    <w:rsid w:val="00E20766"/>
    <w:rsid w:val="00E23534"/>
    <w:rsid w:val="00E26D1F"/>
    <w:rsid w:val="00E427A1"/>
    <w:rsid w:val="00E46F4D"/>
    <w:rsid w:val="00E50052"/>
    <w:rsid w:val="00E5522C"/>
    <w:rsid w:val="00E66E20"/>
    <w:rsid w:val="00E71031"/>
    <w:rsid w:val="00E7153D"/>
    <w:rsid w:val="00E75AAA"/>
    <w:rsid w:val="00E952BE"/>
    <w:rsid w:val="00EA26A4"/>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34812"/>
    <w:rsid w:val="00F42BF3"/>
    <w:rsid w:val="00F507C6"/>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3031"/>
    <w:rsid w:val="00FA448E"/>
    <w:rsid w:val="00FA4C1F"/>
    <w:rsid w:val="00FA731E"/>
    <w:rsid w:val="00FB3578"/>
    <w:rsid w:val="00FC2890"/>
    <w:rsid w:val="00FC2BAF"/>
    <w:rsid w:val="00FC4072"/>
    <w:rsid w:val="00FC779B"/>
    <w:rsid w:val="00FC793F"/>
    <w:rsid w:val="00FD1227"/>
    <w:rsid w:val="00FD1FF9"/>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D638AA1F</Template>
  <TotalTime>241</TotalTime>
  <Pages>3</Pages>
  <Words>827</Words>
  <Characters>4714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5530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18</cp:revision>
  <cp:lastPrinted>2007-04-09T18:57:00Z</cp:lastPrinted>
  <dcterms:created xsi:type="dcterms:W3CDTF">2015-09-22T19:55:00Z</dcterms:created>
  <dcterms:modified xsi:type="dcterms:W3CDTF">2018-11-16T01:37:00Z</dcterms:modified>
</cp:coreProperties>
</file>