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EC98E40" w:rsidR="00D54751" w:rsidRDefault="00E26D1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15</w:t>
      </w:r>
      <w:r w:rsidR="00D61028">
        <w:rPr>
          <w:szCs w:val="24"/>
        </w:rPr>
        <w:t>,</w:t>
      </w:r>
      <w:r w:rsidR="00C61469">
        <w:rPr>
          <w:szCs w:val="24"/>
        </w:rPr>
        <w:t xml:space="preserve">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941533">
        <w:rPr>
          <w:szCs w:val="24"/>
        </w:rPr>
        <w:t>3:30-4:30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 w:rsidR="0034534B">
        <w:rPr>
          <w:szCs w:val="24"/>
        </w:rPr>
        <w:t>ARMS 3041 (Dunville Conf. Rm.)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2541C15D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 xml:space="preserve">S. Bhave,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M. Bowman, </w:t>
      </w:r>
      <w:r w:rsidR="00941533">
        <w:rPr>
          <w:szCs w:val="24"/>
        </w:rPr>
        <w:t>T. Moore</w:t>
      </w:r>
      <w:r w:rsidR="008D5D78">
        <w:rPr>
          <w:szCs w:val="24"/>
        </w:rPr>
        <w:t xml:space="preserve">, I. Hua, N. Kong, K. Marais, 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941533">
        <w:rPr>
          <w:szCs w:val="24"/>
        </w:rPr>
        <w:t>K. Solomon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  <w:r w:rsidR="0034534B">
        <w:rPr>
          <w:szCs w:val="24"/>
        </w:rPr>
        <w:t xml:space="preserve"> </w:t>
      </w:r>
      <w:r w:rsidR="00E110CF">
        <w:rPr>
          <w:szCs w:val="24"/>
        </w:rPr>
        <w:t>Y. Won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</w:p>
    <w:p w14:paraId="20D21740" w14:textId="77777777" w:rsidR="00E110CF" w:rsidRDefault="00E110CF" w:rsidP="008915C4">
      <w:pPr>
        <w:autoSpaceDE w:val="0"/>
        <w:autoSpaceDN w:val="0"/>
        <w:adjustRightInd w:val="0"/>
        <w:rPr>
          <w:szCs w:val="24"/>
        </w:rPr>
      </w:pPr>
    </w:p>
    <w:p w14:paraId="6B04F472" w14:textId="1341F76A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Call to order</w:t>
      </w:r>
      <w:r w:rsidR="002A69E5">
        <w:rPr>
          <w:szCs w:val="24"/>
        </w:rPr>
        <w:br/>
      </w:r>
      <w:r w:rsidR="00941533">
        <w:rPr>
          <w:szCs w:val="24"/>
        </w:rPr>
        <w:t xml:space="preserve"> </w:t>
      </w:r>
    </w:p>
    <w:p w14:paraId="2601421D" w14:textId="4C62F608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Agenda review and approval</w:t>
      </w:r>
      <w:r w:rsidR="002A69E5">
        <w:rPr>
          <w:szCs w:val="24"/>
        </w:rPr>
        <w:br/>
      </w:r>
    </w:p>
    <w:p w14:paraId="1952239C" w14:textId="4B880BC1" w:rsidR="000E1DEA" w:rsidRDefault="00D37CC7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E26D1F">
        <w:rPr>
          <w:szCs w:val="24"/>
        </w:rPr>
        <w:t>Oct. 11</w:t>
      </w:r>
      <w:r w:rsidR="00A2078C">
        <w:rPr>
          <w:szCs w:val="24"/>
        </w:rPr>
        <w:t>, 2018 meeting</w:t>
      </w:r>
      <w:r w:rsidR="002A69E5">
        <w:rPr>
          <w:szCs w:val="24"/>
        </w:rPr>
        <w:br/>
      </w:r>
    </w:p>
    <w:p w14:paraId="24F9A6C9" w14:textId="685A6138" w:rsidR="00A2078C" w:rsidRDefault="00E26D1F" w:rsidP="002A69E5">
      <w:pPr>
        <w:pStyle w:val="ListParagraph"/>
        <w:numPr>
          <w:ilvl w:val="0"/>
          <w:numId w:val="6"/>
        </w:numPr>
      </w:pPr>
      <w:r>
        <w:t>Continuous improvement of faculty mentoring - survey</w:t>
      </w:r>
      <w:r w:rsidR="002A69E5">
        <w:br/>
      </w:r>
    </w:p>
    <w:p w14:paraId="5D73C426" w14:textId="08CE1A94" w:rsidR="0034534B" w:rsidRDefault="00E26D1F" w:rsidP="002A69E5">
      <w:pPr>
        <w:pStyle w:val="ListParagraph"/>
        <w:numPr>
          <w:ilvl w:val="0"/>
          <w:numId w:val="6"/>
        </w:numPr>
      </w:pPr>
      <w:r>
        <w:t>Desk space for graduate students</w:t>
      </w:r>
      <w:r w:rsidR="002A69E5">
        <w:br/>
      </w:r>
      <w:bookmarkStart w:id="0" w:name="_GoBack"/>
      <w:bookmarkEnd w:id="0"/>
    </w:p>
    <w:p w14:paraId="4DCF307C" w14:textId="0727C152" w:rsidR="00D61028" w:rsidRDefault="00E26D1F" w:rsidP="002A69E5">
      <w:pPr>
        <w:pStyle w:val="ListParagraph"/>
        <w:numPr>
          <w:ilvl w:val="0"/>
          <w:numId w:val="6"/>
        </w:numPr>
      </w:pPr>
      <w:r>
        <w:t>Inviting guests to FAC meetings</w:t>
      </w:r>
      <w:r w:rsidR="0085449D">
        <w:br/>
      </w:r>
    </w:p>
    <w:p w14:paraId="51187337" w14:textId="1B300CA1" w:rsidR="0085449D" w:rsidRDefault="0085449D" w:rsidP="002A69E5">
      <w:pPr>
        <w:pStyle w:val="ListParagraph"/>
        <w:numPr>
          <w:ilvl w:val="0"/>
          <w:numId w:val="6"/>
        </w:numPr>
      </w:pPr>
      <w:r>
        <w:t>Update on Modified Duties for Childcare Program</w:t>
      </w:r>
      <w:r>
        <w:br/>
      </w:r>
    </w:p>
    <w:p w14:paraId="3208F4D9" w14:textId="28D8259D" w:rsidR="0085449D" w:rsidRDefault="0085449D" w:rsidP="002A69E5">
      <w:pPr>
        <w:pStyle w:val="ListParagraph"/>
        <w:numPr>
          <w:ilvl w:val="0"/>
          <w:numId w:val="6"/>
        </w:numPr>
      </w:pPr>
      <w:r>
        <w:t>Update on Climate, Inclusion and Diversity Committee</w:t>
      </w:r>
    </w:p>
    <w:p w14:paraId="523EEFA3" w14:textId="77777777" w:rsidR="0085449D" w:rsidRDefault="0085449D" w:rsidP="0085449D"/>
    <w:p w14:paraId="2F207128" w14:textId="77685AF8" w:rsidR="005C04DB" w:rsidRPr="00E26D1F" w:rsidRDefault="00D61028" w:rsidP="00BD00B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Other</w:t>
      </w:r>
    </w:p>
    <w:p w14:paraId="7976CB49" w14:textId="4796AAED" w:rsidR="00E26D1F" w:rsidRPr="00E26D1F" w:rsidRDefault="00E26D1F" w:rsidP="00BD00B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Next meeting:  Dec. 13 at 3:30 in ARMS 3041</w:t>
      </w: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0"/>
  </w:num>
  <w:num w:numId="5">
    <w:abstractNumId w:val="16"/>
  </w:num>
  <w:num w:numId="6">
    <w:abstractNumId w:val="15"/>
  </w:num>
  <w:num w:numId="7">
    <w:abstractNumId w:val="17"/>
  </w:num>
  <w:num w:numId="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"/>
  </w:num>
  <w:num w:numId="11">
    <w:abstractNumId w:val="14"/>
  </w:num>
  <w:num w:numId="12">
    <w:abstractNumId w:val="5"/>
  </w:num>
  <w:num w:numId="13">
    <w:abstractNumId w:val="2"/>
  </w:num>
  <w:num w:numId="14">
    <w:abstractNumId w:val="9"/>
  </w:num>
  <w:num w:numId="15">
    <w:abstractNumId w:val="8"/>
  </w:num>
  <w:num w:numId="16">
    <w:abstractNumId w:val="7"/>
  </w:num>
  <w:num w:numId="17">
    <w:abstractNumId w:val="6"/>
  </w:num>
  <w:num w:numId="18">
    <w:abstractNumId w:val="13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8352185</Template>
  <TotalTime>121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17</cp:revision>
  <cp:lastPrinted>2007-04-09T18:57:00Z</cp:lastPrinted>
  <dcterms:created xsi:type="dcterms:W3CDTF">2015-09-22T19:55:00Z</dcterms:created>
  <dcterms:modified xsi:type="dcterms:W3CDTF">2018-11-13T19:49:00Z</dcterms:modified>
</cp:coreProperties>
</file>