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6A916F81" w:rsidR="00D54751" w:rsidRDefault="00333D0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15</w:t>
      </w:r>
      <w:r w:rsidR="000B569B">
        <w:rPr>
          <w:szCs w:val="24"/>
        </w:rPr>
        <w:t>, 201</w:t>
      </w:r>
      <w:r w:rsidR="00EA26A4">
        <w:rPr>
          <w:szCs w:val="24"/>
        </w:rPr>
        <w:t>6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EA26A4">
        <w:rPr>
          <w:szCs w:val="24"/>
        </w:rPr>
        <w:t>2:00 – 3:00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BD7DEA">
        <w:rPr>
          <w:szCs w:val="24"/>
        </w:rPr>
        <w:t>3326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49CE1EF" w14:textId="34880DE5" w:rsidR="0073617A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0B569B">
        <w:rPr>
          <w:szCs w:val="24"/>
        </w:rPr>
        <w:t xml:space="preserve">D. Abraham, S. </w:t>
      </w:r>
      <w:r w:rsidR="00EA26A4">
        <w:rPr>
          <w:szCs w:val="24"/>
        </w:rPr>
        <w:t>Bhave</w:t>
      </w:r>
      <w:r w:rsidR="000B569B">
        <w:rPr>
          <w:szCs w:val="24"/>
        </w:rPr>
        <w:t xml:space="preserve">, R. Bean, M. Cardella, </w:t>
      </w:r>
      <w:r w:rsidR="00EA26A4">
        <w:rPr>
          <w:szCs w:val="24"/>
        </w:rPr>
        <w:t>P. Dunston,</w:t>
      </w:r>
      <w:r w:rsidR="000B569B">
        <w:rPr>
          <w:szCs w:val="24"/>
        </w:rPr>
        <w:t xml:space="preserve"> </w:t>
      </w:r>
      <w:r w:rsidR="00EA26A4">
        <w:rPr>
          <w:szCs w:val="24"/>
        </w:rPr>
        <w:t>I. Hua, Y. Won</w:t>
      </w:r>
      <w:r w:rsidR="000B569B">
        <w:rPr>
          <w:szCs w:val="24"/>
        </w:rPr>
        <w:t xml:space="preserve">, , </w:t>
      </w:r>
    </w:p>
    <w:p w14:paraId="6863994C" w14:textId="7F0DB4BD" w:rsidR="00333D05" w:rsidRDefault="000B569B" w:rsidP="00333D05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A. Vacca, X. Xu</w:t>
      </w:r>
      <w:r w:rsidR="00EA26A4">
        <w:rPr>
          <w:szCs w:val="24"/>
        </w:rPr>
        <w:t>,</w:t>
      </w:r>
      <w:r w:rsidR="0073617A">
        <w:rPr>
          <w:szCs w:val="24"/>
        </w:rPr>
        <w:t xml:space="preserve"> K. Marais</w:t>
      </w:r>
      <w:r w:rsidR="00333D05">
        <w:rPr>
          <w:szCs w:val="24"/>
        </w:rPr>
        <w:t>, J. Blendell, K. Howell, H. Wan, Z. Ouyang</w:t>
      </w:r>
    </w:p>
    <w:p w14:paraId="04287977" w14:textId="77777777"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14:paraId="1FC87085" w14:textId="474E2CF7"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</w:p>
    <w:p w14:paraId="51B0143B" w14:textId="77777777"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  <w:bookmarkStart w:id="0" w:name="_GoBack"/>
      <w:bookmarkEnd w:id="0"/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778DDF0A" w14:textId="0650D908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73617A">
        <w:rPr>
          <w:szCs w:val="24"/>
        </w:rPr>
        <w:t>Sept. 20</w:t>
      </w:r>
      <w:r w:rsidR="009B0FC1">
        <w:rPr>
          <w:szCs w:val="24"/>
        </w:rPr>
        <w:t>, 2016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18B271C1" w14:textId="10E1EDFE" w:rsidR="00706B53" w:rsidRDefault="0073617A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 operational procedures</w:t>
      </w:r>
    </w:p>
    <w:p w14:paraId="6FCC6F97" w14:textId="5DAB4F12" w:rsidR="0073617A" w:rsidRPr="0073617A" w:rsidRDefault="00C816F1" w:rsidP="0073617A">
      <w:pPr>
        <w:pStyle w:val="ListParagraph"/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</w:t>
      </w:r>
      <w:r w:rsidR="0073617A">
        <w:rPr>
          <w:szCs w:val="24"/>
        </w:rPr>
        <w:t>eporting</w:t>
      </w:r>
      <w:r>
        <w:rPr>
          <w:szCs w:val="24"/>
        </w:rPr>
        <w:t xml:space="preserve"> back from units</w:t>
      </w:r>
    </w:p>
    <w:p w14:paraId="10C2BAFA" w14:textId="78D67AA2" w:rsidR="00FD1FF9" w:rsidRDefault="00C816F1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Finalizing memos regarding mentoring and smoking on university grounds</w:t>
      </w:r>
    </w:p>
    <w:p w14:paraId="0F4F860E" w14:textId="3E6D81E7" w:rsidR="00C816F1" w:rsidRDefault="00C816F1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Mentoring</w:t>
      </w:r>
    </w:p>
    <w:p w14:paraId="572B97DB" w14:textId="78185299" w:rsidR="00C816F1" w:rsidRDefault="00C816F1" w:rsidP="00C816F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CoE policy</w:t>
      </w:r>
    </w:p>
    <w:p w14:paraId="1D1635BD" w14:textId="6547D14B" w:rsidR="00C816F1" w:rsidRDefault="00C816F1" w:rsidP="00C816F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Reporting back on school/division policies</w:t>
      </w:r>
    </w:p>
    <w:p w14:paraId="0F3519AB" w14:textId="57B0DAC8" w:rsidR="00C816F1" w:rsidRDefault="00C816F1" w:rsidP="00C816F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Adjourn</w:t>
      </w:r>
    </w:p>
    <w:p w14:paraId="23DC5B8C" w14:textId="41EDB63E" w:rsidR="00C816F1" w:rsidRDefault="00C816F1" w:rsidP="00C816F1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Future Discussion Items</w:t>
      </w:r>
    </w:p>
    <w:p w14:paraId="2E746259" w14:textId="48E736CD" w:rsidR="00C816F1" w:rsidRPr="00C816F1" w:rsidRDefault="00C816F1" w:rsidP="00C816F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C816F1">
        <w:rPr>
          <w:szCs w:val="24"/>
        </w:rPr>
        <w:t>Election procedures</w:t>
      </w:r>
    </w:p>
    <w:p w14:paraId="5775450F" w14:textId="692E34F4" w:rsidR="00C816F1" w:rsidRDefault="00C816F1" w:rsidP="00C816F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C816F1">
        <w:rPr>
          <w:szCs w:val="24"/>
        </w:rPr>
        <w:t>Promotion &amp; Tenure policy</w:t>
      </w:r>
    </w:p>
    <w:p w14:paraId="6F2DC359" w14:textId="552885CF" w:rsidR="00C816F1" w:rsidRDefault="00C816F1" w:rsidP="00C816F1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Schedule</w:t>
      </w:r>
    </w:p>
    <w:p w14:paraId="3A44B435" w14:textId="48F7E709" w:rsidR="00F53CAF" w:rsidRPr="00F53CAF" w:rsidRDefault="00F53CAF" w:rsidP="00F53CAF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F53CAF">
        <w:rPr>
          <w:szCs w:val="24"/>
        </w:rPr>
        <w:t>Dec. 6</w:t>
      </w:r>
    </w:p>
    <w:p w14:paraId="198BD5B3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F7A78DB"/>
    <w:multiLevelType w:val="hybridMultilevel"/>
    <w:tmpl w:val="96084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063112"/>
    <w:multiLevelType w:val="hybridMultilevel"/>
    <w:tmpl w:val="36FA7A0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60D548A"/>
    <w:multiLevelType w:val="hybridMultilevel"/>
    <w:tmpl w:val="EA102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7E2ADF"/>
    <w:multiLevelType w:val="hybridMultilevel"/>
    <w:tmpl w:val="6D70F002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"/>
  </w:num>
  <w:num w:numId="11">
    <w:abstractNumId w:val="10"/>
  </w:num>
  <w:num w:numId="12">
    <w:abstractNumId w:val="7"/>
  </w:num>
  <w:num w:numId="13">
    <w:abstractNumId w:val="9"/>
  </w:num>
  <w:num w:numId="14">
    <w:abstractNumId w:val="8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B569B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D05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3617A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D7DEA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16F1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3CAF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8FE13C10</Template>
  <TotalTime>26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6</cp:revision>
  <cp:lastPrinted>2007-04-09T18:57:00Z</cp:lastPrinted>
  <dcterms:created xsi:type="dcterms:W3CDTF">2015-09-22T19:55:00Z</dcterms:created>
  <dcterms:modified xsi:type="dcterms:W3CDTF">2016-11-14T20:39:00Z</dcterms:modified>
</cp:coreProperties>
</file>