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741" w:rsidRDefault="0063306E" w:rsidP="0063306E">
      <w:pPr>
        <w:jc w:val="center"/>
      </w:pPr>
      <w:r>
        <w:t>PURDUE UNIVERSITY</w:t>
      </w:r>
    </w:p>
    <w:p w:rsidR="0063306E" w:rsidRDefault="0063306E" w:rsidP="0063306E">
      <w:pPr>
        <w:jc w:val="center"/>
      </w:pPr>
      <w:r>
        <w:t>College of Engineering</w:t>
      </w:r>
    </w:p>
    <w:p w:rsidR="0063306E" w:rsidRDefault="0063306E" w:rsidP="0063306E">
      <w:pPr>
        <w:jc w:val="center"/>
      </w:pPr>
      <w:r>
        <w:t>Faculty Affairs Committee (FAC)</w:t>
      </w:r>
    </w:p>
    <w:p w:rsidR="0063306E" w:rsidRDefault="0063306E" w:rsidP="0063306E">
      <w:pPr>
        <w:jc w:val="center"/>
      </w:pPr>
      <w:r>
        <w:t>Meeting Minutes</w:t>
      </w:r>
    </w:p>
    <w:p w:rsidR="0063306E" w:rsidRDefault="0063306E" w:rsidP="0063306E">
      <w:pPr>
        <w:jc w:val="center"/>
      </w:pPr>
    </w:p>
    <w:p w:rsidR="0063306E" w:rsidRDefault="0063306E" w:rsidP="0063306E">
      <w:pPr>
        <w:jc w:val="center"/>
      </w:pPr>
      <w:r>
        <w:t>November 13, 2014, 12:00-1:00 PM in ARMS 2007</w:t>
      </w:r>
    </w:p>
    <w:p w:rsidR="0063306E" w:rsidRDefault="0063306E" w:rsidP="0063306E">
      <w:pPr>
        <w:jc w:val="center"/>
      </w:pPr>
    </w:p>
    <w:p w:rsidR="0063306E" w:rsidRDefault="0063306E" w:rsidP="0063306E"/>
    <w:p w:rsidR="0063306E" w:rsidRDefault="0063306E" w:rsidP="0063306E">
      <w:r>
        <w:t xml:space="preserve">Present: A. Vacca, Z. Ouyang, X. Xu, I. Hua, M. Cardella, R. Bean, M. </w:t>
      </w:r>
      <w:proofErr w:type="spellStart"/>
      <w:r>
        <w:t>Corless</w:t>
      </w:r>
      <w:proofErr w:type="spellEnd"/>
      <w:r>
        <w:t xml:space="preserve">, A. </w:t>
      </w:r>
      <w:proofErr w:type="spellStart"/>
      <w:r>
        <w:t>Dandil</w:t>
      </w:r>
      <w:proofErr w:type="spellEnd"/>
      <w:r>
        <w:t>, S. Kim, K. Kokini</w:t>
      </w:r>
    </w:p>
    <w:p w:rsidR="0063306E" w:rsidRDefault="0063306E" w:rsidP="0063306E"/>
    <w:p w:rsidR="0063306E" w:rsidRDefault="0063306E" w:rsidP="0063306E">
      <w:r>
        <w:t xml:space="preserve">Absent: R. Trice, D. Abraham, S. Bagchi, J. </w:t>
      </w:r>
      <w:proofErr w:type="spellStart"/>
      <w:r>
        <w:t>Tanchoco</w:t>
      </w:r>
      <w:proofErr w:type="spellEnd"/>
    </w:p>
    <w:p w:rsidR="0063306E" w:rsidRDefault="0063306E" w:rsidP="0063306E"/>
    <w:p w:rsidR="00A67D8B" w:rsidRDefault="00A67D8B" w:rsidP="0063306E"/>
    <w:p w:rsidR="0063306E" w:rsidRDefault="0063306E" w:rsidP="00495AA8">
      <w:pPr>
        <w:pStyle w:val="ListParagraph"/>
        <w:numPr>
          <w:ilvl w:val="0"/>
          <w:numId w:val="1"/>
        </w:numPr>
        <w:spacing w:line="276" w:lineRule="auto"/>
      </w:pPr>
      <w:r>
        <w:t>Meeting was called to order 12:12 PM</w:t>
      </w:r>
    </w:p>
    <w:p w:rsidR="0063306E" w:rsidRDefault="0063306E" w:rsidP="00495AA8">
      <w:pPr>
        <w:pStyle w:val="ListParagraph"/>
        <w:numPr>
          <w:ilvl w:val="0"/>
          <w:numId w:val="1"/>
        </w:numPr>
        <w:spacing w:line="276" w:lineRule="auto"/>
      </w:pPr>
      <w:r>
        <w:t>Introductions of members</w:t>
      </w:r>
    </w:p>
    <w:p w:rsidR="0063306E" w:rsidRDefault="0063306E" w:rsidP="00495AA8">
      <w:pPr>
        <w:pStyle w:val="ListParagraph"/>
        <w:numPr>
          <w:ilvl w:val="0"/>
          <w:numId w:val="1"/>
        </w:numPr>
        <w:spacing w:line="276" w:lineRule="auto"/>
      </w:pPr>
      <w:r>
        <w:t>Agenda review and approval</w:t>
      </w:r>
    </w:p>
    <w:p w:rsidR="0063306E" w:rsidRDefault="0063306E" w:rsidP="00495AA8">
      <w:pPr>
        <w:pStyle w:val="ListParagraph"/>
        <w:numPr>
          <w:ilvl w:val="0"/>
          <w:numId w:val="1"/>
        </w:numPr>
        <w:spacing w:line="276" w:lineRule="auto"/>
      </w:pPr>
      <w:r>
        <w:t xml:space="preserve">Review purpose of committee </w:t>
      </w:r>
      <w:r w:rsidR="00AF21A5">
        <w:t xml:space="preserve">and bylaws </w:t>
      </w:r>
      <w:r>
        <w:t>by Klod Kokini</w:t>
      </w:r>
    </w:p>
    <w:p w:rsidR="00AF21A5" w:rsidRDefault="00AF21A5" w:rsidP="00495AA8">
      <w:pPr>
        <w:pStyle w:val="ListParagraph"/>
        <w:numPr>
          <w:ilvl w:val="0"/>
          <w:numId w:val="1"/>
        </w:numPr>
        <w:spacing w:line="276" w:lineRule="auto"/>
      </w:pPr>
      <w:r>
        <w:t>Election of Chair Monica Cardella was unanimously approved</w:t>
      </w:r>
    </w:p>
    <w:p w:rsidR="00AF21A5" w:rsidRDefault="00AF21A5" w:rsidP="00495AA8">
      <w:pPr>
        <w:pStyle w:val="ListParagraph"/>
        <w:numPr>
          <w:ilvl w:val="0"/>
          <w:numId w:val="1"/>
        </w:numPr>
        <w:spacing w:line="276" w:lineRule="auto"/>
      </w:pPr>
      <w:r>
        <w:t>Approval of minutes from May 6, 2014 meeting</w:t>
      </w:r>
    </w:p>
    <w:p w:rsidR="00AF21A5" w:rsidRDefault="00A67D8B" w:rsidP="00495AA8">
      <w:pPr>
        <w:pStyle w:val="ListParagraph"/>
        <w:numPr>
          <w:ilvl w:val="0"/>
          <w:numId w:val="1"/>
        </w:numPr>
        <w:spacing w:line="276" w:lineRule="auto"/>
      </w:pPr>
      <w:r>
        <w:t>Other</w:t>
      </w:r>
      <w:r w:rsidR="00AF21A5">
        <w:t>:</w:t>
      </w:r>
    </w:p>
    <w:p w:rsidR="00A67D8B" w:rsidRDefault="00AF21A5" w:rsidP="00495AA8">
      <w:pPr>
        <w:pStyle w:val="ListParagraph"/>
        <w:numPr>
          <w:ilvl w:val="1"/>
          <w:numId w:val="1"/>
        </w:numPr>
        <w:spacing w:line="276" w:lineRule="auto"/>
      </w:pPr>
      <w:r>
        <w:t>Engineering building renovations</w:t>
      </w:r>
      <w:r w:rsidR="00A67D8B">
        <w:t>, trimester class scheduling, strategic growth faculty hiring as they r</w:t>
      </w:r>
      <w:r>
        <w:t xml:space="preserve">elate </w:t>
      </w:r>
      <w:r w:rsidR="00A67D8B">
        <w:t xml:space="preserve">office/research space – </w:t>
      </w:r>
    </w:p>
    <w:p w:rsidR="00A67D8B" w:rsidRDefault="00AF21A5" w:rsidP="00495AA8">
      <w:pPr>
        <w:pStyle w:val="ListParagraph"/>
        <w:numPr>
          <w:ilvl w:val="0"/>
          <w:numId w:val="2"/>
        </w:numPr>
        <w:spacing w:line="276" w:lineRule="auto"/>
      </w:pPr>
      <w:r>
        <w:t xml:space="preserve">It was suggested that Robert </w:t>
      </w:r>
      <w:proofErr w:type="spellStart"/>
      <w:r>
        <w:t>Frosch</w:t>
      </w:r>
      <w:proofErr w:type="spellEnd"/>
      <w:r>
        <w:t xml:space="preserve"> could be invited</w:t>
      </w:r>
      <w:r w:rsidR="00A67D8B">
        <w:t xml:space="preserve"> to speak</w:t>
      </w:r>
      <w:r>
        <w:t xml:space="preserve"> </w:t>
      </w:r>
      <w:r w:rsidR="00A67D8B">
        <w:t>with</w:t>
      </w:r>
      <w:r>
        <w:t xml:space="preserve"> potential faculty about office/research space. </w:t>
      </w:r>
    </w:p>
    <w:p w:rsidR="00495AA8" w:rsidRDefault="00495AA8" w:rsidP="00495AA8">
      <w:pPr>
        <w:pStyle w:val="ListParagraph"/>
        <w:spacing w:line="276" w:lineRule="auto"/>
        <w:ind w:left="2160"/>
      </w:pPr>
    </w:p>
    <w:p w:rsidR="0063306E" w:rsidRDefault="00A67D8B" w:rsidP="00495AA8">
      <w:pPr>
        <w:pStyle w:val="ListParagraph"/>
        <w:numPr>
          <w:ilvl w:val="0"/>
          <w:numId w:val="1"/>
        </w:numPr>
        <w:spacing w:line="276" w:lineRule="auto"/>
      </w:pPr>
      <w:r>
        <w:t>Meeting Adjourned at 1:05 PM.</w:t>
      </w:r>
      <w:r w:rsidR="00495AA8">
        <w:t xml:space="preserve"> Next FAC meeting to be scheduled during </w:t>
      </w:r>
      <w:bookmarkStart w:id="0" w:name="_GoBack"/>
      <w:bookmarkEnd w:id="0"/>
      <w:r w:rsidR="003C2B71">
        <w:t>spring</w:t>
      </w:r>
      <w:r w:rsidR="00495AA8">
        <w:t xml:space="preserve"> term. </w:t>
      </w:r>
    </w:p>
    <w:sectPr w:rsidR="006330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3C3A2F"/>
    <w:multiLevelType w:val="hybridMultilevel"/>
    <w:tmpl w:val="60EA5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30538F"/>
    <w:multiLevelType w:val="hybridMultilevel"/>
    <w:tmpl w:val="A3B49F3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06E"/>
    <w:rsid w:val="003C2B71"/>
    <w:rsid w:val="00495AA8"/>
    <w:rsid w:val="0063306E"/>
    <w:rsid w:val="00A67D8B"/>
    <w:rsid w:val="00AF21A5"/>
    <w:rsid w:val="00BF1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30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30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E66881C5</Template>
  <TotalTime>21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Engineering Computer Network</Company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Reiff, Beate</dc:creator>
  <cp:lastModifiedBy>Reiff, Beate</cp:lastModifiedBy>
  <cp:revision>2</cp:revision>
  <dcterms:created xsi:type="dcterms:W3CDTF">2015-01-23T15:31:00Z</dcterms:created>
  <dcterms:modified xsi:type="dcterms:W3CDTF">2015-01-23T15:52:00Z</dcterms:modified>
</cp:coreProperties>
</file>