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761261F" w14:textId="77777777" w:rsidR="00D54751" w:rsidRPr="00230367" w:rsidRDefault="00D54751" w:rsidP="00D96C43">
      <w:pPr>
        <w:ind w:left="-180"/>
      </w:pPr>
    </w:p>
    <w:p w14:paraId="3500223E" w14:textId="77777777" w:rsidR="00D54751" w:rsidRPr="00230367" w:rsidRDefault="00D54751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r w:rsidRPr="00230367">
        <w:rPr>
          <w:szCs w:val="24"/>
        </w:rPr>
        <w:t>PURDUE UNIVERSITY</w:t>
      </w:r>
    </w:p>
    <w:p w14:paraId="612E7A17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College of Engineering</w:t>
      </w:r>
    </w:p>
    <w:p w14:paraId="4F0EAED4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Faculty Affairs Committee (FAC)</w:t>
      </w:r>
    </w:p>
    <w:p w14:paraId="0155D921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Meeting Agenda</w:t>
      </w:r>
    </w:p>
    <w:p w14:paraId="55777FDC" w14:textId="77777777"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14:paraId="6470EF97" w14:textId="5913A274" w:rsidR="00D54751" w:rsidRDefault="003C4624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>December 10</w:t>
      </w:r>
      <w:r w:rsidR="001A3428">
        <w:rPr>
          <w:szCs w:val="24"/>
        </w:rPr>
        <w:t>,</w:t>
      </w:r>
      <w:r w:rsidR="000E52EF">
        <w:rPr>
          <w:szCs w:val="24"/>
        </w:rPr>
        <w:t xml:space="preserve"> 2019</w:t>
      </w:r>
      <w:r w:rsidR="003473E0">
        <w:rPr>
          <w:szCs w:val="24"/>
        </w:rPr>
        <w:t>,</w:t>
      </w:r>
      <w:r w:rsidR="000B569B">
        <w:rPr>
          <w:szCs w:val="24"/>
        </w:rPr>
        <w:t xml:space="preserve"> </w:t>
      </w:r>
      <w:r w:rsidR="00CF364A">
        <w:rPr>
          <w:szCs w:val="24"/>
        </w:rPr>
        <w:t>1</w:t>
      </w:r>
      <w:r w:rsidR="00DF5B66">
        <w:rPr>
          <w:szCs w:val="24"/>
        </w:rPr>
        <w:t>2</w:t>
      </w:r>
      <w:r w:rsidR="00CF364A">
        <w:rPr>
          <w:szCs w:val="24"/>
        </w:rPr>
        <w:t xml:space="preserve">:30 – </w:t>
      </w:r>
      <w:r w:rsidR="00DF5B66">
        <w:rPr>
          <w:szCs w:val="24"/>
        </w:rPr>
        <w:t>1</w:t>
      </w:r>
      <w:r w:rsidR="0029471F">
        <w:rPr>
          <w:szCs w:val="24"/>
        </w:rPr>
        <w:t xml:space="preserve">:30 pm, </w:t>
      </w:r>
      <w:r w:rsidR="001A3428">
        <w:rPr>
          <w:szCs w:val="24"/>
        </w:rPr>
        <w:t xml:space="preserve">Dunville Conference Room, </w:t>
      </w:r>
      <w:r w:rsidR="0029471F">
        <w:rPr>
          <w:szCs w:val="24"/>
        </w:rPr>
        <w:t>ARMS 30</w:t>
      </w:r>
      <w:r>
        <w:rPr>
          <w:szCs w:val="24"/>
        </w:rPr>
        <w:t>41</w:t>
      </w:r>
    </w:p>
    <w:p w14:paraId="4C72F2BC" w14:textId="77777777"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14:paraId="70D706B0" w14:textId="0289CAA2" w:rsidR="00D54751" w:rsidRDefault="00D54751" w:rsidP="008915C4">
      <w:pPr>
        <w:autoSpaceDE w:val="0"/>
        <w:autoSpaceDN w:val="0"/>
        <w:adjustRightInd w:val="0"/>
        <w:rPr>
          <w:szCs w:val="24"/>
        </w:rPr>
      </w:pPr>
      <w:r w:rsidRPr="00230367">
        <w:rPr>
          <w:szCs w:val="24"/>
        </w:rPr>
        <w:t xml:space="preserve">Expected:  </w:t>
      </w:r>
      <w:r w:rsidR="00941533">
        <w:rPr>
          <w:szCs w:val="24"/>
        </w:rPr>
        <w:t>M</w:t>
      </w:r>
      <w:r w:rsidR="0034534B">
        <w:rPr>
          <w:szCs w:val="24"/>
        </w:rPr>
        <w:t>.</w:t>
      </w:r>
      <w:r w:rsidR="00941533">
        <w:rPr>
          <w:szCs w:val="24"/>
        </w:rPr>
        <w:t xml:space="preserve"> Okuniewski</w:t>
      </w:r>
      <w:r w:rsidR="008D5D78">
        <w:rPr>
          <w:szCs w:val="24"/>
        </w:rPr>
        <w:t xml:space="preserve">, </w:t>
      </w:r>
      <w:r w:rsidR="001A3428">
        <w:rPr>
          <w:szCs w:val="24"/>
        </w:rPr>
        <w:t>M. Bowman</w:t>
      </w:r>
      <w:r w:rsidR="008D5D78">
        <w:rPr>
          <w:szCs w:val="24"/>
        </w:rPr>
        <w:t xml:space="preserve">, N. Kong, K. Marais, </w:t>
      </w:r>
      <w:r w:rsidR="000E52EF">
        <w:rPr>
          <w:szCs w:val="24"/>
        </w:rPr>
        <w:t>C. Yuan</w:t>
      </w:r>
      <w:r w:rsidR="00E26D1F">
        <w:rPr>
          <w:szCs w:val="24"/>
        </w:rPr>
        <w:t xml:space="preserve">, </w:t>
      </w:r>
      <w:r w:rsidR="0034534B">
        <w:rPr>
          <w:szCs w:val="24"/>
        </w:rPr>
        <w:t>H. Cai</w:t>
      </w:r>
      <w:r w:rsidR="00DF5B66">
        <w:rPr>
          <w:szCs w:val="24"/>
        </w:rPr>
        <w:t xml:space="preserve">, J. Wachs, S. Sundaram, H. Abdel-Khalik, </w:t>
      </w:r>
      <w:r w:rsidR="00FF0A12">
        <w:rPr>
          <w:szCs w:val="24"/>
        </w:rPr>
        <w:t>M. Hynes</w:t>
      </w:r>
      <w:bookmarkStart w:id="0" w:name="_GoBack"/>
      <w:bookmarkEnd w:id="0"/>
      <w:r w:rsidR="00DF5B66">
        <w:rPr>
          <w:szCs w:val="24"/>
        </w:rPr>
        <w:t>, A. Engelberth</w:t>
      </w:r>
    </w:p>
    <w:p w14:paraId="41D3EEC0" w14:textId="7A7B01F4" w:rsidR="003C4624" w:rsidRDefault="003C4624" w:rsidP="008915C4">
      <w:pPr>
        <w:autoSpaceDE w:val="0"/>
        <w:autoSpaceDN w:val="0"/>
        <w:adjustRightInd w:val="0"/>
        <w:rPr>
          <w:szCs w:val="24"/>
        </w:rPr>
      </w:pPr>
    </w:p>
    <w:p w14:paraId="5C06F569" w14:textId="39F0D5BD" w:rsidR="003C4624" w:rsidRDefault="003C4624" w:rsidP="008915C4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Not Available:  A. Raman, G. Shaver</w:t>
      </w:r>
    </w:p>
    <w:p w14:paraId="0E15B215" w14:textId="77777777" w:rsidR="00DC33DC" w:rsidRDefault="00DC33DC" w:rsidP="00DF5B66">
      <w:pPr>
        <w:autoSpaceDE w:val="0"/>
        <w:autoSpaceDN w:val="0"/>
        <w:adjustRightInd w:val="0"/>
        <w:spacing w:line="360" w:lineRule="auto"/>
        <w:rPr>
          <w:szCs w:val="24"/>
        </w:rPr>
      </w:pPr>
    </w:p>
    <w:p w14:paraId="24AEDD6A" w14:textId="77777777" w:rsidR="00DC33DC" w:rsidRPr="00DC33DC" w:rsidRDefault="00D54751" w:rsidP="00DC33DC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DC33DC">
        <w:rPr>
          <w:szCs w:val="24"/>
        </w:rPr>
        <w:t>Call to order</w:t>
      </w:r>
    </w:p>
    <w:p w14:paraId="01AD7B98" w14:textId="5FD087CE" w:rsidR="00DC33DC" w:rsidRPr="00DC33DC" w:rsidRDefault="00D54751" w:rsidP="00DC33DC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DC33DC">
        <w:rPr>
          <w:szCs w:val="24"/>
        </w:rPr>
        <w:t>Agenda review and approval</w:t>
      </w:r>
    </w:p>
    <w:p w14:paraId="484FC077" w14:textId="35A4027E" w:rsidR="001A3428" w:rsidRPr="00DC33DC" w:rsidRDefault="00D37CC7" w:rsidP="00DC33DC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DC33DC">
        <w:rPr>
          <w:szCs w:val="24"/>
        </w:rPr>
        <w:t xml:space="preserve">Approval of minutes from </w:t>
      </w:r>
      <w:r w:rsidR="00C10230">
        <w:rPr>
          <w:szCs w:val="24"/>
        </w:rPr>
        <w:t>November 12</w:t>
      </w:r>
      <w:r w:rsidR="0029471F" w:rsidRPr="00DC33DC">
        <w:rPr>
          <w:szCs w:val="24"/>
        </w:rPr>
        <w:t>, 2019</w:t>
      </w:r>
      <w:r w:rsidR="000E52EF" w:rsidRPr="00DC33DC">
        <w:rPr>
          <w:szCs w:val="24"/>
        </w:rPr>
        <w:t>,</w:t>
      </w:r>
      <w:r w:rsidR="00A2078C" w:rsidRPr="00DC33DC">
        <w:rPr>
          <w:szCs w:val="24"/>
        </w:rPr>
        <w:t xml:space="preserve"> meeting</w:t>
      </w:r>
    </w:p>
    <w:p w14:paraId="03E16271" w14:textId="77777777" w:rsidR="00DC33DC" w:rsidRPr="00DC33DC" w:rsidRDefault="003F7B85" w:rsidP="00DC33DC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DC33DC">
        <w:rPr>
          <w:szCs w:val="24"/>
        </w:rPr>
        <w:t>Open Forum</w:t>
      </w:r>
    </w:p>
    <w:p w14:paraId="45E337A1" w14:textId="787BE1D9" w:rsidR="00553E2F" w:rsidRDefault="00C10230" w:rsidP="00DC33DC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line="360" w:lineRule="auto"/>
      </w:pPr>
      <w:r>
        <w:t>COACHE update</w:t>
      </w:r>
    </w:p>
    <w:p w14:paraId="3A88AF08" w14:textId="6D9E0427" w:rsidR="00DC33DC" w:rsidRDefault="00CB4540" w:rsidP="00DC33DC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line="360" w:lineRule="auto"/>
      </w:pPr>
      <w:r>
        <w:t>Action item from Nov. 12: Report</w:t>
      </w:r>
      <w:r w:rsidR="00C10230">
        <w:t xml:space="preserve"> back on </w:t>
      </w:r>
      <w:r>
        <w:t xml:space="preserve">creating faculty </w:t>
      </w:r>
      <w:r w:rsidR="00C10230">
        <w:t xml:space="preserve">email distribution lists </w:t>
      </w:r>
    </w:p>
    <w:p w14:paraId="0E976170" w14:textId="6B883C75" w:rsidR="009D57E5" w:rsidRDefault="003F7B85" w:rsidP="00DC33DC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line="360" w:lineRule="auto"/>
      </w:pPr>
      <w:r>
        <w:t>Other</w:t>
      </w:r>
    </w:p>
    <w:p w14:paraId="56B16A55" w14:textId="163DD220" w:rsidR="00DF5B66" w:rsidRDefault="00DF5B66" w:rsidP="00DF5B66">
      <w:pPr>
        <w:autoSpaceDE w:val="0"/>
        <w:autoSpaceDN w:val="0"/>
        <w:adjustRightInd w:val="0"/>
        <w:spacing w:line="360" w:lineRule="auto"/>
        <w:ind w:left="360"/>
        <w:rPr>
          <w:szCs w:val="24"/>
        </w:rPr>
      </w:pPr>
    </w:p>
    <w:p w14:paraId="5CB2C0EF" w14:textId="77777777" w:rsidR="00E03B7B" w:rsidRPr="00650881" w:rsidRDefault="00E03B7B" w:rsidP="00DF5B66">
      <w:pPr>
        <w:autoSpaceDE w:val="0"/>
        <w:autoSpaceDN w:val="0"/>
        <w:adjustRightInd w:val="0"/>
        <w:spacing w:line="360" w:lineRule="auto"/>
        <w:ind w:left="360"/>
        <w:rPr>
          <w:szCs w:val="24"/>
        </w:rPr>
      </w:pPr>
    </w:p>
    <w:p w14:paraId="2491F571" w14:textId="77777777" w:rsidR="00FD1FF9" w:rsidRDefault="00FD1FF9" w:rsidP="00FD1FF9">
      <w:pPr>
        <w:autoSpaceDE w:val="0"/>
        <w:autoSpaceDN w:val="0"/>
        <w:adjustRightInd w:val="0"/>
        <w:spacing w:line="360" w:lineRule="auto"/>
        <w:rPr>
          <w:szCs w:val="24"/>
        </w:rPr>
      </w:pPr>
    </w:p>
    <w:p w14:paraId="0E81B97C" w14:textId="77777777" w:rsidR="00706B53" w:rsidRDefault="00706B53" w:rsidP="00706B53">
      <w:pPr>
        <w:autoSpaceDE w:val="0"/>
        <w:autoSpaceDN w:val="0"/>
        <w:adjustRightInd w:val="0"/>
        <w:spacing w:line="360" w:lineRule="auto"/>
        <w:rPr>
          <w:szCs w:val="24"/>
        </w:rPr>
      </w:pPr>
    </w:p>
    <w:sectPr w:rsidR="00706B53" w:rsidSect="00492356">
      <w:pgSz w:w="12240" w:h="15840" w:code="1"/>
      <w:pgMar w:top="1008" w:right="1440" w:bottom="1008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9441092" w14:textId="77777777" w:rsidR="00C10230" w:rsidRDefault="00C10230">
      <w:r>
        <w:separator/>
      </w:r>
    </w:p>
  </w:endnote>
  <w:endnote w:type="continuationSeparator" w:id="0">
    <w:p w14:paraId="577A2AF3" w14:textId="77777777" w:rsidR="00C10230" w:rsidRDefault="00C102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1B57DD3" w14:textId="77777777" w:rsidR="00C10230" w:rsidRDefault="00C10230">
      <w:r>
        <w:separator/>
      </w:r>
    </w:p>
  </w:footnote>
  <w:footnote w:type="continuationSeparator" w:id="0">
    <w:p w14:paraId="4913B0A6" w14:textId="77777777" w:rsidR="00C10230" w:rsidRDefault="00C1023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9413B3"/>
    <w:multiLevelType w:val="hybridMultilevel"/>
    <w:tmpl w:val="C2B8B27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0E2C5920"/>
    <w:multiLevelType w:val="hybridMultilevel"/>
    <w:tmpl w:val="CCA6B462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24B207ED"/>
    <w:multiLevelType w:val="hybridMultilevel"/>
    <w:tmpl w:val="87F08F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E2F6D84"/>
    <w:multiLevelType w:val="hybridMultilevel"/>
    <w:tmpl w:val="6FA0DC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30D507D9"/>
    <w:multiLevelType w:val="hybridMultilevel"/>
    <w:tmpl w:val="9D52E2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172E2E"/>
    <w:multiLevelType w:val="hybridMultilevel"/>
    <w:tmpl w:val="9198EE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AB447C1"/>
    <w:multiLevelType w:val="hybridMultilevel"/>
    <w:tmpl w:val="D318D7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EA92809"/>
    <w:multiLevelType w:val="hybridMultilevel"/>
    <w:tmpl w:val="282C9E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4DFF6411"/>
    <w:multiLevelType w:val="hybridMultilevel"/>
    <w:tmpl w:val="6ABC1A8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58F030F1"/>
    <w:multiLevelType w:val="hybridMultilevel"/>
    <w:tmpl w:val="A8E02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C3D555F"/>
    <w:multiLevelType w:val="hybridMultilevel"/>
    <w:tmpl w:val="1382AB28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AD42807"/>
    <w:multiLevelType w:val="hybridMultilevel"/>
    <w:tmpl w:val="8E3655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DC44881"/>
    <w:multiLevelType w:val="hybridMultilevel"/>
    <w:tmpl w:val="638EC5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 w15:restartNumberingAfterBreak="0">
    <w:nsid w:val="7C3C5475"/>
    <w:multiLevelType w:val="hybridMultilevel"/>
    <w:tmpl w:val="53E85E08"/>
    <w:lvl w:ilvl="0" w:tplc="16F89B60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0" w15:restartNumberingAfterBreak="0">
    <w:nsid w:val="7DC07AFA"/>
    <w:multiLevelType w:val="hybridMultilevel"/>
    <w:tmpl w:val="2454F1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  <w:rPr>
        <w:rFonts w:cs="Times New Roman"/>
      </w:rPr>
    </w:lvl>
  </w:abstractNum>
  <w:abstractNum w:abstractNumId="21" w15:restartNumberingAfterBreak="0">
    <w:nsid w:val="7F8A25FD"/>
    <w:multiLevelType w:val="hybridMultilevel"/>
    <w:tmpl w:val="404E51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2"/>
  </w:num>
  <w:num w:numId="3">
    <w:abstractNumId w:val="4"/>
  </w:num>
  <w:num w:numId="4">
    <w:abstractNumId w:val="0"/>
  </w:num>
  <w:num w:numId="5">
    <w:abstractNumId w:val="18"/>
  </w:num>
  <w:num w:numId="6">
    <w:abstractNumId w:val="17"/>
  </w:num>
  <w:num w:numId="7">
    <w:abstractNumId w:val="19"/>
  </w:num>
  <w:num w:numId="8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4"/>
  </w:num>
  <w:num w:numId="10">
    <w:abstractNumId w:val="1"/>
  </w:num>
  <w:num w:numId="11">
    <w:abstractNumId w:val="16"/>
  </w:num>
  <w:num w:numId="12">
    <w:abstractNumId w:val="5"/>
  </w:num>
  <w:num w:numId="13">
    <w:abstractNumId w:val="2"/>
  </w:num>
  <w:num w:numId="14">
    <w:abstractNumId w:val="11"/>
  </w:num>
  <w:num w:numId="15">
    <w:abstractNumId w:val="10"/>
  </w:num>
  <w:num w:numId="16">
    <w:abstractNumId w:val="8"/>
  </w:num>
  <w:num w:numId="17">
    <w:abstractNumId w:val="6"/>
  </w:num>
  <w:num w:numId="18">
    <w:abstractNumId w:val="15"/>
  </w:num>
  <w:num w:numId="19">
    <w:abstractNumId w:val="13"/>
  </w:num>
  <w:num w:numId="20">
    <w:abstractNumId w:val="21"/>
  </w:num>
  <w:num w:numId="21">
    <w:abstractNumId w:val="9"/>
  </w:num>
  <w:num w:numId="2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426C"/>
    <w:rsid w:val="00000E62"/>
    <w:rsid w:val="00002F22"/>
    <w:rsid w:val="00007F14"/>
    <w:rsid w:val="00012D1E"/>
    <w:rsid w:val="000156B8"/>
    <w:rsid w:val="0003173C"/>
    <w:rsid w:val="00034A3C"/>
    <w:rsid w:val="00041353"/>
    <w:rsid w:val="0004174F"/>
    <w:rsid w:val="00047731"/>
    <w:rsid w:val="00047A50"/>
    <w:rsid w:val="00053360"/>
    <w:rsid w:val="00054EB3"/>
    <w:rsid w:val="000555AD"/>
    <w:rsid w:val="000578C5"/>
    <w:rsid w:val="0006051F"/>
    <w:rsid w:val="000700DA"/>
    <w:rsid w:val="00080828"/>
    <w:rsid w:val="000921AE"/>
    <w:rsid w:val="000956ED"/>
    <w:rsid w:val="000A0355"/>
    <w:rsid w:val="000B569B"/>
    <w:rsid w:val="000C2844"/>
    <w:rsid w:val="000D33FD"/>
    <w:rsid w:val="000E1DEA"/>
    <w:rsid w:val="000E308E"/>
    <w:rsid w:val="000E371B"/>
    <w:rsid w:val="000E46BB"/>
    <w:rsid w:val="000E499E"/>
    <w:rsid w:val="000E52EF"/>
    <w:rsid w:val="000F5533"/>
    <w:rsid w:val="00104F92"/>
    <w:rsid w:val="00105710"/>
    <w:rsid w:val="00106A4E"/>
    <w:rsid w:val="001126CB"/>
    <w:rsid w:val="00117B45"/>
    <w:rsid w:val="00131513"/>
    <w:rsid w:val="00137921"/>
    <w:rsid w:val="00140C53"/>
    <w:rsid w:val="00143F91"/>
    <w:rsid w:val="00144A5E"/>
    <w:rsid w:val="0014515F"/>
    <w:rsid w:val="001473A4"/>
    <w:rsid w:val="001517A0"/>
    <w:rsid w:val="001547FF"/>
    <w:rsid w:val="00162B8C"/>
    <w:rsid w:val="001647D6"/>
    <w:rsid w:val="001673EC"/>
    <w:rsid w:val="001678CF"/>
    <w:rsid w:val="00171A5F"/>
    <w:rsid w:val="00171AA3"/>
    <w:rsid w:val="0017428C"/>
    <w:rsid w:val="00185F76"/>
    <w:rsid w:val="00191B06"/>
    <w:rsid w:val="0019264D"/>
    <w:rsid w:val="00194A3B"/>
    <w:rsid w:val="001959E1"/>
    <w:rsid w:val="001A0A90"/>
    <w:rsid w:val="001A3428"/>
    <w:rsid w:val="001A5147"/>
    <w:rsid w:val="001A76E6"/>
    <w:rsid w:val="001B273C"/>
    <w:rsid w:val="001B33BF"/>
    <w:rsid w:val="001C0DAE"/>
    <w:rsid w:val="001C15E2"/>
    <w:rsid w:val="001C5E9D"/>
    <w:rsid w:val="001D14FF"/>
    <w:rsid w:val="001D3F60"/>
    <w:rsid w:val="001D4A57"/>
    <w:rsid w:val="001E0E6A"/>
    <w:rsid w:val="001E3B37"/>
    <w:rsid w:val="001E53D7"/>
    <w:rsid w:val="001F22A2"/>
    <w:rsid w:val="001F5DE7"/>
    <w:rsid w:val="001F7285"/>
    <w:rsid w:val="002054C0"/>
    <w:rsid w:val="00205BB2"/>
    <w:rsid w:val="002141CF"/>
    <w:rsid w:val="00220A88"/>
    <w:rsid w:val="00221A5B"/>
    <w:rsid w:val="00222E97"/>
    <w:rsid w:val="00230367"/>
    <w:rsid w:val="002320E3"/>
    <w:rsid w:val="00233D50"/>
    <w:rsid w:val="002459B2"/>
    <w:rsid w:val="002505BD"/>
    <w:rsid w:val="00257696"/>
    <w:rsid w:val="00260BA7"/>
    <w:rsid w:val="00261285"/>
    <w:rsid w:val="002617A2"/>
    <w:rsid w:val="002723BB"/>
    <w:rsid w:val="00273021"/>
    <w:rsid w:val="00274FC3"/>
    <w:rsid w:val="00275257"/>
    <w:rsid w:val="00277461"/>
    <w:rsid w:val="00277610"/>
    <w:rsid w:val="00285A35"/>
    <w:rsid w:val="0028620F"/>
    <w:rsid w:val="00292C4A"/>
    <w:rsid w:val="002932B4"/>
    <w:rsid w:val="0029471F"/>
    <w:rsid w:val="002A2E4D"/>
    <w:rsid w:val="002A69E5"/>
    <w:rsid w:val="002B0650"/>
    <w:rsid w:val="002B548D"/>
    <w:rsid w:val="002C04CA"/>
    <w:rsid w:val="002C0AB1"/>
    <w:rsid w:val="002C24B9"/>
    <w:rsid w:val="002C3BA4"/>
    <w:rsid w:val="002D6A4C"/>
    <w:rsid w:val="002E0855"/>
    <w:rsid w:val="002E4590"/>
    <w:rsid w:val="002E7A2E"/>
    <w:rsid w:val="002F06EA"/>
    <w:rsid w:val="002F2842"/>
    <w:rsid w:val="002F39B0"/>
    <w:rsid w:val="00305D14"/>
    <w:rsid w:val="00316C3E"/>
    <w:rsid w:val="00321D5D"/>
    <w:rsid w:val="0032217F"/>
    <w:rsid w:val="00324AA8"/>
    <w:rsid w:val="00325A9F"/>
    <w:rsid w:val="0033297E"/>
    <w:rsid w:val="00333E20"/>
    <w:rsid w:val="0034108D"/>
    <w:rsid w:val="003412EF"/>
    <w:rsid w:val="00343042"/>
    <w:rsid w:val="00344E80"/>
    <w:rsid w:val="0034534B"/>
    <w:rsid w:val="003473E0"/>
    <w:rsid w:val="003565C2"/>
    <w:rsid w:val="003670D1"/>
    <w:rsid w:val="0037116F"/>
    <w:rsid w:val="00371FCC"/>
    <w:rsid w:val="00373E12"/>
    <w:rsid w:val="00386AE5"/>
    <w:rsid w:val="00391173"/>
    <w:rsid w:val="00392AA8"/>
    <w:rsid w:val="00396590"/>
    <w:rsid w:val="003A7CF6"/>
    <w:rsid w:val="003B1628"/>
    <w:rsid w:val="003C4624"/>
    <w:rsid w:val="003C464E"/>
    <w:rsid w:val="003C4E45"/>
    <w:rsid w:val="003C63A0"/>
    <w:rsid w:val="003C74EC"/>
    <w:rsid w:val="003D1219"/>
    <w:rsid w:val="003D1CB2"/>
    <w:rsid w:val="003D6E68"/>
    <w:rsid w:val="003E25AD"/>
    <w:rsid w:val="003E7FB6"/>
    <w:rsid w:val="003F175C"/>
    <w:rsid w:val="003F3670"/>
    <w:rsid w:val="003F7B85"/>
    <w:rsid w:val="00400DB1"/>
    <w:rsid w:val="00403D54"/>
    <w:rsid w:val="004154B6"/>
    <w:rsid w:val="004167A8"/>
    <w:rsid w:val="00416B1A"/>
    <w:rsid w:val="00420418"/>
    <w:rsid w:val="004218F3"/>
    <w:rsid w:val="004226AA"/>
    <w:rsid w:val="004274C5"/>
    <w:rsid w:val="004369BE"/>
    <w:rsid w:val="004437DC"/>
    <w:rsid w:val="00444294"/>
    <w:rsid w:val="00444887"/>
    <w:rsid w:val="00445E42"/>
    <w:rsid w:val="004518D0"/>
    <w:rsid w:val="00456F82"/>
    <w:rsid w:val="0046426C"/>
    <w:rsid w:val="004649ED"/>
    <w:rsid w:val="00467057"/>
    <w:rsid w:val="0047246A"/>
    <w:rsid w:val="00472B2C"/>
    <w:rsid w:val="004776EB"/>
    <w:rsid w:val="00492356"/>
    <w:rsid w:val="004931F4"/>
    <w:rsid w:val="00494062"/>
    <w:rsid w:val="00496815"/>
    <w:rsid w:val="004A0475"/>
    <w:rsid w:val="004A04CF"/>
    <w:rsid w:val="004A1705"/>
    <w:rsid w:val="004A39A5"/>
    <w:rsid w:val="004A6536"/>
    <w:rsid w:val="004A7E2B"/>
    <w:rsid w:val="004B5EDD"/>
    <w:rsid w:val="004C20CA"/>
    <w:rsid w:val="004C2AC8"/>
    <w:rsid w:val="004C60A4"/>
    <w:rsid w:val="004C631A"/>
    <w:rsid w:val="004D3585"/>
    <w:rsid w:val="004D7A51"/>
    <w:rsid w:val="004E035E"/>
    <w:rsid w:val="004E1CB9"/>
    <w:rsid w:val="004E3BF2"/>
    <w:rsid w:val="004F2720"/>
    <w:rsid w:val="004F42AC"/>
    <w:rsid w:val="004F5587"/>
    <w:rsid w:val="00501A39"/>
    <w:rsid w:val="00501AEC"/>
    <w:rsid w:val="005157ED"/>
    <w:rsid w:val="005179D5"/>
    <w:rsid w:val="005231B5"/>
    <w:rsid w:val="00524833"/>
    <w:rsid w:val="00524AC2"/>
    <w:rsid w:val="00531707"/>
    <w:rsid w:val="00531FB5"/>
    <w:rsid w:val="005400CB"/>
    <w:rsid w:val="005402CA"/>
    <w:rsid w:val="00540EA7"/>
    <w:rsid w:val="005439B2"/>
    <w:rsid w:val="00544F5D"/>
    <w:rsid w:val="00553E2F"/>
    <w:rsid w:val="00554E5F"/>
    <w:rsid w:val="005612A0"/>
    <w:rsid w:val="0056619E"/>
    <w:rsid w:val="00571D22"/>
    <w:rsid w:val="00572E19"/>
    <w:rsid w:val="00575719"/>
    <w:rsid w:val="00577452"/>
    <w:rsid w:val="005815D7"/>
    <w:rsid w:val="005847FD"/>
    <w:rsid w:val="00590CEA"/>
    <w:rsid w:val="005914C2"/>
    <w:rsid w:val="00597411"/>
    <w:rsid w:val="005A37E5"/>
    <w:rsid w:val="005A4D94"/>
    <w:rsid w:val="005A540C"/>
    <w:rsid w:val="005C04DB"/>
    <w:rsid w:val="005C0FCB"/>
    <w:rsid w:val="005D1058"/>
    <w:rsid w:val="005E771F"/>
    <w:rsid w:val="005F42BF"/>
    <w:rsid w:val="005F5C29"/>
    <w:rsid w:val="00601339"/>
    <w:rsid w:val="00605C4E"/>
    <w:rsid w:val="0061446E"/>
    <w:rsid w:val="006178E7"/>
    <w:rsid w:val="0062478C"/>
    <w:rsid w:val="00627335"/>
    <w:rsid w:val="00630022"/>
    <w:rsid w:val="00631AAA"/>
    <w:rsid w:val="0063232C"/>
    <w:rsid w:val="00633BF5"/>
    <w:rsid w:val="00635B99"/>
    <w:rsid w:val="006503F8"/>
    <w:rsid w:val="0065053F"/>
    <w:rsid w:val="00650881"/>
    <w:rsid w:val="0065444B"/>
    <w:rsid w:val="00677E9E"/>
    <w:rsid w:val="006801F8"/>
    <w:rsid w:val="006854C1"/>
    <w:rsid w:val="00687DAE"/>
    <w:rsid w:val="0069560F"/>
    <w:rsid w:val="00696188"/>
    <w:rsid w:val="006A2055"/>
    <w:rsid w:val="006A303A"/>
    <w:rsid w:val="006B0815"/>
    <w:rsid w:val="006B164C"/>
    <w:rsid w:val="006B19D8"/>
    <w:rsid w:val="006C0757"/>
    <w:rsid w:val="006C25A0"/>
    <w:rsid w:val="006C5671"/>
    <w:rsid w:val="006C5F9B"/>
    <w:rsid w:val="006C64ED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6B53"/>
    <w:rsid w:val="00707F2B"/>
    <w:rsid w:val="00710284"/>
    <w:rsid w:val="00720C88"/>
    <w:rsid w:val="00722975"/>
    <w:rsid w:val="0073060E"/>
    <w:rsid w:val="00741783"/>
    <w:rsid w:val="00743338"/>
    <w:rsid w:val="0075069A"/>
    <w:rsid w:val="00752C0F"/>
    <w:rsid w:val="00757FAB"/>
    <w:rsid w:val="00763EED"/>
    <w:rsid w:val="00774F14"/>
    <w:rsid w:val="00784BEB"/>
    <w:rsid w:val="00793EF8"/>
    <w:rsid w:val="0079413B"/>
    <w:rsid w:val="007942F6"/>
    <w:rsid w:val="00794D57"/>
    <w:rsid w:val="0079586A"/>
    <w:rsid w:val="007A29A3"/>
    <w:rsid w:val="007A6452"/>
    <w:rsid w:val="007B159D"/>
    <w:rsid w:val="007B1D6F"/>
    <w:rsid w:val="007B7A2E"/>
    <w:rsid w:val="007C07AE"/>
    <w:rsid w:val="007C0C56"/>
    <w:rsid w:val="007D1B50"/>
    <w:rsid w:val="007F14E6"/>
    <w:rsid w:val="007F19C5"/>
    <w:rsid w:val="0080108A"/>
    <w:rsid w:val="0080738D"/>
    <w:rsid w:val="00807B35"/>
    <w:rsid w:val="008123EE"/>
    <w:rsid w:val="00816370"/>
    <w:rsid w:val="008301AE"/>
    <w:rsid w:val="008308A0"/>
    <w:rsid w:val="00830B86"/>
    <w:rsid w:val="00845071"/>
    <w:rsid w:val="00845788"/>
    <w:rsid w:val="00847807"/>
    <w:rsid w:val="008505D8"/>
    <w:rsid w:val="008532D0"/>
    <w:rsid w:val="0085356A"/>
    <w:rsid w:val="0085449D"/>
    <w:rsid w:val="008544EB"/>
    <w:rsid w:val="008733BB"/>
    <w:rsid w:val="0088120C"/>
    <w:rsid w:val="00883D58"/>
    <w:rsid w:val="00885C8A"/>
    <w:rsid w:val="008915C4"/>
    <w:rsid w:val="00891666"/>
    <w:rsid w:val="00891C7E"/>
    <w:rsid w:val="00893189"/>
    <w:rsid w:val="008A1036"/>
    <w:rsid w:val="008A3176"/>
    <w:rsid w:val="008A6614"/>
    <w:rsid w:val="008B302C"/>
    <w:rsid w:val="008B717F"/>
    <w:rsid w:val="008C370D"/>
    <w:rsid w:val="008C65AE"/>
    <w:rsid w:val="008C69E7"/>
    <w:rsid w:val="008D3B47"/>
    <w:rsid w:val="008D4831"/>
    <w:rsid w:val="008D5D78"/>
    <w:rsid w:val="008E3212"/>
    <w:rsid w:val="00900B6F"/>
    <w:rsid w:val="00905CFA"/>
    <w:rsid w:val="00912391"/>
    <w:rsid w:val="00913A56"/>
    <w:rsid w:val="00917C7E"/>
    <w:rsid w:val="00921A2A"/>
    <w:rsid w:val="00932B48"/>
    <w:rsid w:val="0093418D"/>
    <w:rsid w:val="00941533"/>
    <w:rsid w:val="009443B4"/>
    <w:rsid w:val="009504A6"/>
    <w:rsid w:val="00950CBA"/>
    <w:rsid w:val="009556B2"/>
    <w:rsid w:val="0095686E"/>
    <w:rsid w:val="0096020B"/>
    <w:rsid w:val="00967F67"/>
    <w:rsid w:val="00981CC2"/>
    <w:rsid w:val="009924DC"/>
    <w:rsid w:val="00995A17"/>
    <w:rsid w:val="00995C0B"/>
    <w:rsid w:val="009A2215"/>
    <w:rsid w:val="009A3B60"/>
    <w:rsid w:val="009B0FC1"/>
    <w:rsid w:val="009B6A64"/>
    <w:rsid w:val="009C0890"/>
    <w:rsid w:val="009C1956"/>
    <w:rsid w:val="009C4853"/>
    <w:rsid w:val="009C4D69"/>
    <w:rsid w:val="009D0144"/>
    <w:rsid w:val="009D57E5"/>
    <w:rsid w:val="009D63C0"/>
    <w:rsid w:val="009D7800"/>
    <w:rsid w:val="009E5754"/>
    <w:rsid w:val="009E7C51"/>
    <w:rsid w:val="009F71C5"/>
    <w:rsid w:val="00A02FCE"/>
    <w:rsid w:val="00A115BA"/>
    <w:rsid w:val="00A132E0"/>
    <w:rsid w:val="00A13E76"/>
    <w:rsid w:val="00A2078C"/>
    <w:rsid w:val="00A20814"/>
    <w:rsid w:val="00A26D92"/>
    <w:rsid w:val="00A26D93"/>
    <w:rsid w:val="00A27EC8"/>
    <w:rsid w:val="00A41AF6"/>
    <w:rsid w:val="00A45E33"/>
    <w:rsid w:val="00A53537"/>
    <w:rsid w:val="00A54B9F"/>
    <w:rsid w:val="00A56558"/>
    <w:rsid w:val="00A60DD9"/>
    <w:rsid w:val="00A61CB5"/>
    <w:rsid w:val="00A62406"/>
    <w:rsid w:val="00A66832"/>
    <w:rsid w:val="00A71F2D"/>
    <w:rsid w:val="00A7378B"/>
    <w:rsid w:val="00A758C2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15B7"/>
    <w:rsid w:val="00AA345D"/>
    <w:rsid w:val="00AB1CC3"/>
    <w:rsid w:val="00AB3BCF"/>
    <w:rsid w:val="00AB6C92"/>
    <w:rsid w:val="00AC061B"/>
    <w:rsid w:val="00AC3F8C"/>
    <w:rsid w:val="00AC460F"/>
    <w:rsid w:val="00AD0649"/>
    <w:rsid w:val="00AD4413"/>
    <w:rsid w:val="00AD5B71"/>
    <w:rsid w:val="00AF0B14"/>
    <w:rsid w:val="00AF1D57"/>
    <w:rsid w:val="00AF5743"/>
    <w:rsid w:val="00AF7230"/>
    <w:rsid w:val="00AF7CAB"/>
    <w:rsid w:val="00B01996"/>
    <w:rsid w:val="00B02B36"/>
    <w:rsid w:val="00B1051A"/>
    <w:rsid w:val="00B12423"/>
    <w:rsid w:val="00B12E25"/>
    <w:rsid w:val="00B131D1"/>
    <w:rsid w:val="00B14E76"/>
    <w:rsid w:val="00B20638"/>
    <w:rsid w:val="00B31CEB"/>
    <w:rsid w:val="00B36359"/>
    <w:rsid w:val="00B368E5"/>
    <w:rsid w:val="00B41A19"/>
    <w:rsid w:val="00B42B57"/>
    <w:rsid w:val="00B42F6F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1441"/>
    <w:rsid w:val="00B743F6"/>
    <w:rsid w:val="00B77C18"/>
    <w:rsid w:val="00B80328"/>
    <w:rsid w:val="00B80847"/>
    <w:rsid w:val="00B96EA6"/>
    <w:rsid w:val="00BA1C5E"/>
    <w:rsid w:val="00BB0009"/>
    <w:rsid w:val="00BB0337"/>
    <w:rsid w:val="00BB0655"/>
    <w:rsid w:val="00BB4AAB"/>
    <w:rsid w:val="00BC5FB6"/>
    <w:rsid w:val="00BD2381"/>
    <w:rsid w:val="00BD37CD"/>
    <w:rsid w:val="00BD6709"/>
    <w:rsid w:val="00BE175F"/>
    <w:rsid w:val="00BE1B87"/>
    <w:rsid w:val="00BE48CC"/>
    <w:rsid w:val="00BE6378"/>
    <w:rsid w:val="00BE659D"/>
    <w:rsid w:val="00BF0942"/>
    <w:rsid w:val="00BF41BE"/>
    <w:rsid w:val="00BF5D8A"/>
    <w:rsid w:val="00BF7587"/>
    <w:rsid w:val="00BF7C71"/>
    <w:rsid w:val="00C02733"/>
    <w:rsid w:val="00C037C0"/>
    <w:rsid w:val="00C078DB"/>
    <w:rsid w:val="00C10230"/>
    <w:rsid w:val="00C10C9F"/>
    <w:rsid w:val="00C12D4F"/>
    <w:rsid w:val="00C15FF7"/>
    <w:rsid w:val="00C23911"/>
    <w:rsid w:val="00C2743E"/>
    <w:rsid w:val="00C355F7"/>
    <w:rsid w:val="00C3663E"/>
    <w:rsid w:val="00C37A7C"/>
    <w:rsid w:val="00C37EC7"/>
    <w:rsid w:val="00C40BD3"/>
    <w:rsid w:val="00C423BC"/>
    <w:rsid w:val="00C42E0B"/>
    <w:rsid w:val="00C448EA"/>
    <w:rsid w:val="00C45E67"/>
    <w:rsid w:val="00C5188C"/>
    <w:rsid w:val="00C533B7"/>
    <w:rsid w:val="00C5527B"/>
    <w:rsid w:val="00C57B8E"/>
    <w:rsid w:val="00C61469"/>
    <w:rsid w:val="00C620E9"/>
    <w:rsid w:val="00C6660C"/>
    <w:rsid w:val="00C75D66"/>
    <w:rsid w:val="00C807EA"/>
    <w:rsid w:val="00C80B27"/>
    <w:rsid w:val="00C8126C"/>
    <w:rsid w:val="00C832DA"/>
    <w:rsid w:val="00C84994"/>
    <w:rsid w:val="00C868AC"/>
    <w:rsid w:val="00C902EF"/>
    <w:rsid w:val="00C923B8"/>
    <w:rsid w:val="00C929CB"/>
    <w:rsid w:val="00C93B77"/>
    <w:rsid w:val="00C9508B"/>
    <w:rsid w:val="00CA45CF"/>
    <w:rsid w:val="00CA4A21"/>
    <w:rsid w:val="00CB1485"/>
    <w:rsid w:val="00CB4540"/>
    <w:rsid w:val="00CB58C7"/>
    <w:rsid w:val="00CC0B8E"/>
    <w:rsid w:val="00CC2BDE"/>
    <w:rsid w:val="00CC495F"/>
    <w:rsid w:val="00CC4CF0"/>
    <w:rsid w:val="00CD4B41"/>
    <w:rsid w:val="00CD7D84"/>
    <w:rsid w:val="00CE0FEC"/>
    <w:rsid w:val="00CE1660"/>
    <w:rsid w:val="00CE2300"/>
    <w:rsid w:val="00CE6EF3"/>
    <w:rsid w:val="00CF1487"/>
    <w:rsid w:val="00CF364A"/>
    <w:rsid w:val="00D0212C"/>
    <w:rsid w:val="00D07D6C"/>
    <w:rsid w:val="00D12641"/>
    <w:rsid w:val="00D20638"/>
    <w:rsid w:val="00D26722"/>
    <w:rsid w:val="00D30B4A"/>
    <w:rsid w:val="00D31400"/>
    <w:rsid w:val="00D33956"/>
    <w:rsid w:val="00D378D1"/>
    <w:rsid w:val="00D37CC7"/>
    <w:rsid w:val="00D40E25"/>
    <w:rsid w:val="00D54751"/>
    <w:rsid w:val="00D5661B"/>
    <w:rsid w:val="00D5730E"/>
    <w:rsid w:val="00D6005F"/>
    <w:rsid w:val="00D61028"/>
    <w:rsid w:val="00D62A74"/>
    <w:rsid w:val="00D63F47"/>
    <w:rsid w:val="00D74893"/>
    <w:rsid w:val="00D75091"/>
    <w:rsid w:val="00D755D0"/>
    <w:rsid w:val="00D861E7"/>
    <w:rsid w:val="00D904EC"/>
    <w:rsid w:val="00D91615"/>
    <w:rsid w:val="00D94801"/>
    <w:rsid w:val="00D96C43"/>
    <w:rsid w:val="00D97D43"/>
    <w:rsid w:val="00DA4F85"/>
    <w:rsid w:val="00DA5250"/>
    <w:rsid w:val="00DA764A"/>
    <w:rsid w:val="00DB1093"/>
    <w:rsid w:val="00DB1951"/>
    <w:rsid w:val="00DB58BA"/>
    <w:rsid w:val="00DC0807"/>
    <w:rsid w:val="00DC33DC"/>
    <w:rsid w:val="00DC5800"/>
    <w:rsid w:val="00DC61A7"/>
    <w:rsid w:val="00DD302D"/>
    <w:rsid w:val="00DD324B"/>
    <w:rsid w:val="00DE1D2D"/>
    <w:rsid w:val="00DE6E3F"/>
    <w:rsid w:val="00DF1142"/>
    <w:rsid w:val="00DF1D3D"/>
    <w:rsid w:val="00DF5B66"/>
    <w:rsid w:val="00E00D3D"/>
    <w:rsid w:val="00E02FFB"/>
    <w:rsid w:val="00E03B7B"/>
    <w:rsid w:val="00E07D8C"/>
    <w:rsid w:val="00E110CF"/>
    <w:rsid w:val="00E1202E"/>
    <w:rsid w:val="00E1214A"/>
    <w:rsid w:val="00E14274"/>
    <w:rsid w:val="00E1510F"/>
    <w:rsid w:val="00E15A12"/>
    <w:rsid w:val="00E17940"/>
    <w:rsid w:val="00E20766"/>
    <w:rsid w:val="00E23534"/>
    <w:rsid w:val="00E26D1F"/>
    <w:rsid w:val="00E427A1"/>
    <w:rsid w:val="00E46F4D"/>
    <w:rsid w:val="00E50052"/>
    <w:rsid w:val="00E5522C"/>
    <w:rsid w:val="00E66E20"/>
    <w:rsid w:val="00E71031"/>
    <w:rsid w:val="00E7153D"/>
    <w:rsid w:val="00E75AAA"/>
    <w:rsid w:val="00E952BE"/>
    <w:rsid w:val="00EA26A4"/>
    <w:rsid w:val="00EA352A"/>
    <w:rsid w:val="00EA4B2E"/>
    <w:rsid w:val="00EA4E0C"/>
    <w:rsid w:val="00EA7592"/>
    <w:rsid w:val="00EB4707"/>
    <w:rsid w:val="00EB5A34"/>
    <w:rsid w:val="00EB7ED6"/>
    <w:rsid w:val="00EC2D47"/>
    <w:rsid w:val="00EC2D4B"/>
    <w:rsid w:val="00EC4465"/>
    <w:rsid w:val="00EC5076"/>
    <w:rsid w:val="00EC5ED0"/>
    <w:rsid w:val="00ED12A4"/>
    <w:rsid w:val="00ED3CAD"/>
    <w:rsid w:val="00ED3EE2"/>
    <w:rsid w:val="00EE169B"/>
    <w:rsid w:val="00EE3D24"/>
    <w:rsid w:val="00EE6377"/>
    <w:rsid w:val="00EE6B05"/>
    <w:rsid w:val="00EE77E2"/>
    <w:rsid w:val="00EF1ED1"/>
    <w:rsid w:val="00EF2720"/>
    <w:rsid w:val="00EF2C43"/>
    <w:rsid w:val="00EF66C2"/>
    <w:rsid w:val="00F0122D"/>
    <w:rsid w:val="00F15172"/>
    <w:rsid w:val="00F23FE8"/>
    <w:rsid w:val="00F24B4D"/>
    <w:rsid w:val="00F31CBD"/>
    <w:rsid w:val="00F36916"/>
    <w:rsid w:val="00F42BF3"/>
    <w:rsid w:val="00F545E9"/>
    <w:rsid w:val="00F57E21"/>
    <w:rsid w:val="00F61358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959E5"/>
    <w:rsid w:val="00FA014C"/>
    <w:rsid w:val="00FA06A9"/>
    <w:rsid w:val="00FA0762"/>
    <w:rsid w:val="00FA2593"/>
    <w:rsid w:val="00FA448E"/>
    <w:rsid w:val="00FA4C1F"/>
    <w:rsid w:val="00FA731E"/>
    <w:rsid w:val="00FB3578"/>
    <w:rsid w:val="00FC2890"/>
    <w:rsid w:val="00FC2BAF"/>
    <w:rsid w:val="00FC4072"/>
    <w:rsid w:val="00FC779B"/>
    <w:rsid w:val="00FC793F"/>
    <w:rsid w:val="00FD1227"/>
    <w:rsid w:val="00FD1FF9"/>
    <w:rsid w:val="00FD5DEF"/>
    <w:rsid w:val="00FE532E"/>
    <w:rsid w:val="00FF0A12"/>
    <w:rsid w:val="00FF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4975CD3"/>
  <w15:docId w15:val="{D9ABA3FA-865F-4256-B2C6-E67610BD3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959E5"/>
    <w:rPr>
      <w:sz w:val="24"/>
      <w:szCs w:val="20"/>
    </w:rPr>
  </w:style>
  <w:style w:type="paragraph" w:styleId="Heading1">
    <w:name w:val="heading 1"/>
    <w:basedOn w:val="Normal"/>
    <w:link w:val="Heading1Char"/>
    <w:uiPriority w:val="99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80847"/>
    <w:rPr>
      <w:rFonts w:ascii="Cambria" w:hAnsi="Cambria" w:cs="Times New Roman"/>
      <w:b/>
      <w:bCs/>
      <w:kern w:val="32"/>
      <w:sz w:val="32"/>
      <w:szCs w:val="32"/>
    </w:rPr>
  </w:style>
  <w:style w:type="paragraph" w:styleId="Title">
    <w:name w:val="Title"/>
    <w:basedOn w:val="Normal"/>
    <w:link w:val="TitleChar"/>
    <w:uiPriority w:val="99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character" w:customStyle="1" w:styleId="TitleChar">
    <w:name w:val="Title Char"/>
    <w:basedOn w:val="DefaultParagraphFont"/>
    <w:link w:val="Title"/>
    <w:uiPriority w:val="99"/>
    <w:locked/>
    <w:rsid w:val="00B80847"/>
    <w:rPr>
      <w:rFonts w:ascii="Cambria" w:hAnsi="Cambria" w:cs="Times New Roman"/>
      <w:b/>
      <w:bCs/>
      <w:kern w:val="28"/>
      <w:sz w:val="32"/>
      <w:szCs w:val="32"/>
    </w:rPr>
  </w:style>
  <w:style w:type="paragraph" w:styleId="Subtitle">
    <w:name w:val="Subtitle"/>
    <w:basedOn w:val="Normal"/>
    <w:link w:val="SubtitleChar"/>
    <w:uiPriority w:val="99"/>
    <w:qFormat/>
    <w:rsid w:val="00F959E5"/>
    <w:rPr>
      <w:rFonts w:ascii="Bookman Old Style" w:hAnsi="Bookman Old Style"/>
      <w:smallCaps/>
      <w:sz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B80847"/>
    <w:rPr>
      <w:rFonts w:ascii="Cambria" w:hAnsi="Cambria" w:cs="Times New Roman"/>
      <w:sz w:val="24"/>
      <w:szCs w:val="24"/>
    </w:rPr>
  </w:style>
  <w:style w:type="character" w:styleId="Hyperlink">
    <w:name w:val="Hyperlink"/>
    <w:basedOn w:val="DefaultParagraphFont"/>
    <w:uiPriority w:val="99"/>
    <w:rsid w:val="00F959E5"/>
    <w:rPr>
      <w:rFonts w:cs="Times New Roman"/>
      <w:color w:val="0000FF"/>
      <w:u w:val="single"/>
    </w:rPr>
  </w:style>
  <w:style w:type="paragraph" w:styleId="Footer">
    <w:name w:val="footer"/>
    <w:basedOn w:val="Normal"/>
    <w:link w:val="FooterChar"/>
    <w:uiPriority w:val="99"/>
    <w:rsid w:val="004931F4"/>
    <w:pPr>
      <w:tabs>
        <w:tab w:val="center" w:pos="4320"/>
        <w:tab w:val="right" w:pos="8640"/>
      </w:tabs>
    </w:pPr>
    <w:rPr>
      <w:szCs w:val="24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80847"/>
    <w:rPr>
      <w:rFonts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rsid w:val="00D97D43"/>
    <w:pPr>
      <w:tabs>
        <w:tab w:val="center" w:pos="4320"/>
        <w:tab w:val="right" w:pos="8640"/>
      </w:tabs>
    </w:pPr>
    <w:rPr>
      <w:szCs w:val="24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80847"/>
    <w:rPr>
      <w:rFonts w:cs="Times New Roman"/>
      <w:sz w:val="20"/>
      <w:szCs w:val="20"/>
    </w:rPr>
  </w:style>
  <w:style w:type="character" w:styleId="Strong">
    <w:name w:val="Strong"/>
    <w:basedOn w:val="DefaultParagraphFont"/>
    <w:uiPriority w:val="99"/>
    <w:qFormat/>
    <w:rsid w:val="00B02B36"/>
    <w:rPr>
      <w:rFonts w:cs="Times New Roman"/>
      <w:b/>
      <w:bCs/>
    </w:rPr>
  </w:style>
  <w:style w:type="character" w:customStyle="1" w:styleId="grame">
    <w:name w:val="grame"/>
    <w:basedOn w:val="DefaultParagraphFont"/>
    <w:uiPriority w:val="99"/>
    <w:rsid w:val="00C3663E"/>
    <w:rPr>
      <w:rFonts w:cs="Times New Roman"/>
    </w:rPr>
  </w:style>
  <w:style w:type="paragraph" w:styleId="HTMLPreformatted">
    <w:name w:val="HTML Preformatted"/>
    <w:basedOn w:val="Normal"/>
    <w:link w:val="HTMLPreformattedChar"/>
    <w:uiPriority w:val="99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locked/>
    <w:rsid w:val="00B80847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rsid w:val="00B14E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B14E76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rsid w:val="005400CB"/>
    <w:rPr>
      <w:rFonts w:cs="Times New Roman"/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6C5671"/>
    <w:pPr>
      <w:ind w:left="720"/>
      <w:contextualSpacing/>
    </w:pPr>
  </w:style>
  <w:style w:type="paragraph" w:customStyle="1" w:styleId="inbox-msolistparagraph">
    <w:name w:val="inbox-msolistparagraph"/>
    <w:basedOn w:val="Normal"/>
    <w:rsid w:val="000C2844"/>
    <w:pPr>
      <w:spacing w:before="100" w:beforeAutospacing="1" w:after="100" w:afterAutospacing="1"/>
    </w:pPr>
    <w:rPr>
      <w:rFonts w:eastAsiaTheme="minorHAnsi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9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1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8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67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01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65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16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00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847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6430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03648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18699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836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32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32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547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543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83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50240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91434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783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675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267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01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5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305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741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3898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8063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706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50421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069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AA22AA80</Template>
  <TotalTime>299</TotalTime>
  <Pages>1</Pages>
  <Words>82</Words>
  <Characters>469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Purdue University</Company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dc:description/>
  <cp:lastModifiedBy>Freeland, Marsha J</cp:lastModifiedBy>
  <cp:revision>31</cp:revision>
  <cp:lastPrinted>2007-04-09T18:57:00Z</cp:lastPrinted>
  <dcterms:created xsi:type="dcterms:W3CDTF">2015-09-22T19:55:00Z</dcterms:created>
  <dcterms:modified xsi:type="dcterms:W3CDTF">2019-12-09T21:15:00Z</dcterms:modified>
</cp:coreProperties>
</file>