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61261F" w14:textId="77777777" w:rsidR="00D54751" w:rsidRPr="00230367" w:rsidRDefault="00D54751" w:rsidP="00D96C43">
      <w:pPr>
        <w:ind w:left="-180"/>
      </w:pPr>
    </w:p>
    <w:p w14:paraId="3500223E" w14:textId="77777777" w:rsidR="00D54751" w:rsidRPr="00230367" w:rsidRDefault="00D54751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r w:rsidRPr="00230367">
        <w:rPr>
          <w:szCs w:val="24"/>
        </w:rPr>
        <w:t>PURDUE UNIVERSITY</w:t>
      </w:r>
    </w:p>
    <w:p w14:paraId="612E7A17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College of Engineering</w:t>
      </w:r>
    </w:p>
    <w:p w14:paraId="4F0EAED4" w14:textId="77777777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Faculty Affairs Committee (FAC)</w:t>
      </w:r>
    </w:p>
    <w:p w14:paraId="0155D921" w14:textId="2E12362A" w:rsidR="00D54751" w:rsidRPr="00230367" w:rsidRDefault="00D54751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Meeting </w:t>
      </w:r>
      <w:r w:rsidR="00BA0EBC">
        <w:rPr>
          <w:szCs w:val="24"/>
        </w:rPr>
        <w:t>Minutes</w:t>
      </w:r>
    </w:p>
    <w:p w14:paraId="55777FD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6470EF97" w14:textId="6ECD69EF" w:rsidR="00D54751" w:rsidRDefault="003F7B85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November 12</w:t>
      </w:r>
      <w:r w:rsidR="001A3428">
        <w:rPr>
          <w:szCs w:val="24"/>
        </w:rPr>
        <w:t>,</w:t>
      </w:r>
      <w:r w:rsidR="000E52EF">
        <w:rPr>
          <w:szCs w:val="24"/>
        </w:rPr>
        <w:t xml:space="preserve"> 2019</w:t>
      </w:r>
      <w:r w:rsidR="003473E0">
        <w:rPr>
          <w:szCs w:val="24"/>
        </w:rPr>
        <w:t>,</w:t>
      </w:r>
      <w:r w:rsidR="000B569B">
        <w:rPr>
          <w:szCs w:val="24"/>
        </w:rPr>
        <w:t xml:space="preserve"> </w:t>
      </w:r>
      <w:r w:rsidR="00CF364A">
        <w:rPr>
          <w:szCs w:val="24"/>
        </w:rPr>
        <w:t>1</w:t>
      </w:r>
      <w:r w:rsidR="00DF5B66">
        <w:rPr>
          <w:szCs w:val="24"/>
        </w:rPr>
        <w:t>2</w:t>
      </w:r>
      <w:r w:rsidR="00CF364A">
        <w:rPr>
          <w:szCs w:val="24"/>
        </w:rPr>
        <w:t xml:space="preserve">:30 – </w:t>
      </w:r>
      <w:r w:rsidR="00DF5B66">
        <w:rPr>
          <w:szCs w:val="24"/>
        </w:rPr>
        <w:t>1</w:t>
      </w:r>
      <w:r w:rsidR="0029471F">
        <w:rPr>
          <w:szCs w:val="24"/>
        </w:rPr>
        <w:t xml:space="preserve">:30 pm, </w:t>
      </w:r>
      <w:r w:rsidR="001A3428">
        <w:rPr>
          <w:szCs w:val="24"/>
        </w:rPr>
        <w:t xml:space="preserve">Dunville Conference Room, </w:t>
      </w:r>
      <w:r w:rsidR="0029471F">
        <w:rPr>
          <w:szCs w:val="24"/>
        </w:rPr>
        <w:t>ARMS 30</w:t>
      </w:r>
      <w:r>
        <w:rPr>
          <w:szCs w:val="24"/>
        </w:rPr>
        <w:t>0</w:t>
      </w:r>
      <w:r w:rsidR="001A3428">
        <w:rPr>
          <w:szCs w:val="24"/>
        </w:rPr>
        <w:t>1</w:t>
      </w:r>
    </w:p>
    <w:p w14:paraId="4C72F2BC" w14:textId="77777777" w:rsidR="00D54751" w:rsidRDefault="00D54751" w:rsidP="009C0890">
      <w:pPr>
        <w:autoSpaceDE w:val="0"/>
        <w:autoSpaceDN w:val="0"/>
        <w:adjustRightInd w:val="0"/>
        <w:jc w:val="center"/>
        <w:rPr>
          <w:szCs w:val="24"/>
        </w:rPr>
      </w:pPr>
    </w:p>
    <w:p w14:paraId="70D706B0" w14:textId="0923F5DD" w:rsidR="00D54751" w:rsidRDefault="00B42F31" w:rsidP="008915C4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>Present</w:t>
      </w:r>
      <w:r w:rsidR="00D54751" w:rsidRPr="00230367">
        <w:rPr>
          <w:szCs w:val="24"/>
        </w:rPr>
        <w:t xml:space="preserve">:  </w:t>
      </w:r>
      <w:r>
        <w:rPr>
          <w:szCs w:val="24"/>
        </w:rPr>
        <w:t>C. Davis</w:t>
      </w:r>
      <w:r w:rsidR="008D5D78">
        <w:rPr>
          <w:szCs w:val="24"/>
        </w:rPr>
        <w:t xml:space="preserve">, </w:t>
      </w:r>
      <w:r w:rsidR="001A3428">
        <w:rPr>
          <w:szCs w:val="24"/>
        </w:rPr>
        <w:t>M. Bowman</w:t>
      </w:r>
      <w:r w:rsidR="008D5D78">
        <w:rPr>
          <w:szCs w:val="24"/>
        </w:rPr>
        <w:t>, N. Kong, K. Marais, G. Shaver</w:t>
      </w:r>
      <w:r>
        <w:rPr>
          <w:szCs w:val="24"/>
        </w:rPr>
        <w:t xml:space="preserve"> (called in)</w:t>
      </w:r>
      <w:r w:rsidR="008D5D78">
        <w:rPr>
          <w:szCs w:val="24"/>
        </w:rPr>
        <w:t xml:space="preserve">, </w:t>
      </w:r>
      <w:r w:rsidR="00941533">
        <w:rPr>
          <w:szCs w:val="24"/>
        </w:rPr>
        <w:t>A. Raman,</w:t>
      </w:r>
      <w:r w:rsidR="0034534B">
        <w:rPr>
          <w:szCs w:val="24"/>
        </w:rPr>
        <w:t xml:space="preserve"> </w:t>
      </w:r>
      <w:r w:rsidR="000E52EF">
        <w:rPr>
          <w:szCs w:val="24"/>
        </w:rPr>
        <w:t>C. Yuan</w:t>
      </w:r>
      <w:r w:rsidR="00E26D1F">
        <w:rPr>
          <w:szCs w:val="24"/>
        </w:rPr>
        <w:t xml:space="preserve">, </w:t>
      </w:r>
      <w:r w:rsidR="0034534B">
        <w:rPr>
          <w:szCs w:val="24"/>
        </w:rPr>
        <w:t>H. Cai</w:t>
      </w:r>
      <w:r w:rsidR="00DF5B66">
        <w:rPr>
          <w:szCs w:val="24"/>
        </w:rPr>
        <w:t xml:space="preserve">, </w:t>
      </w:r>
      <w:r>
        <w:rPr>
          <w:szCs w:val="24"/>
        </w:rPr>
        <w:t>V. Duffy</w:t>
      </w:r>
      <w:r w:rsidR="00DF5B66">
        <w:rPr>
          <w:szCs w:val="24"/>
        </w:rPr>
        <w:t xml:space="preserve">, S. Sundaram, H. Abdel-Khalik, </w:t>
      </w:r>
      <w:r>
        <w:rPr>
          <w:szCs w:val="24"/>
        </w:rPr>
        <w:t>M. Hynes</w:t>
      </w:r>
      <w:r w:rsidR="00DF5B66">
        <w:rPr>
          <w:szCs w:val="24"/>
        </w:rPr>
        <w:t>, A. Engelberth</w:t>
      </w:r>
    </w:p>
    <w:p w14:paraId="0E15B215" w14:textId="77777777" w:rsidR="00DC33DC" w:rsidRDefault="00DC33DC" w:rsidP="00DF5B66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24AEDD6A" w14:textId="3481DF8E" w:rsidR="00DC33DC" w:rsidRPr="00451EF7" w:rsidRDefault="009B4BBF" w:rsidP="00451EF7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51EF7">
        <w:rPr>
          <w:szCs w:val="24"/>
        </w:rPr>
        <w:t>Meeting c</w:t>
      </w:r>
      <w:r w:rsidR="00D54751" w:rsidRPr="00451EF7">
        <w:rPr>
          <w:szCs w:val="24"/>
        </w:rPr>
        <w:t>all</w:t>
      </w:r>
      <w:r w:rsidRPr="00451EF7">
        <w:rPr>
          <w:szCs w:val="24"/>
        </w:rPr>
        <w:t>ed</w:t>
      </w:r>
      <w:r w:rsidR="00D54751" w:rsidRPr="00451EF7">
        <w:rPr>
          <w:szCs w:val="24"/>
        </w:rPr>
        <w:t xml:space="preserve"> to order</w:t>
      </w:r>
      <w:r w:rsidRPr="00451EF7">
        <w:rPr>
          <w:szCs w:val="24"/>
        </w:rPr>
        <w:t xml:space="preserve"> at 12:33</w:t>
      </w:r>
    </w:p>
    <w:p w14:paraId="01AD7B98" w14:textId="0B6EF04A" w:rsidR="00DC33DC" w:rsidRPr="00451EF7" w:rsidRDefault="00D54751" w:rsidP="00451EF7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51EF7">
        <w:rPr>
          <w:szCs w:val="24"/>
        </w:rPr>
        <w:t>Agenda review</w:t>
      </w:r>
      <w:r w:rsidR="009B4BBF" w:rsidRPr="00451EF7">
        <w:rPr>
          <w:szCs w:val="24"/>
        </w:rPr>
        <w:t>ed</w:t>
      </w:r>
      <w:r w:rsidRPr="00451EF7">
        <w:rPr>
          <w:szCs w:val="24"/>
        </w:rPr>
        <w:t xml:space="preserve"> and approv</w:t>
      </w:r>
      <w:r w:rsidR="009B4BBF" w:rsidRPr="00451EF7">
        <w:rPr>
          <w:szCs w:val="24"/>
        </w:rPr>
        <w:t>ed by consensus</w:t>
      </w:r>
    </w:p>
    <w:p w14:paraId="484FC077" w14:textId="722B6A02" w:rsidR="001A3428" w:rsidRPr="00451EF7" w:rsidRDefault="009B4BBF" w:rsidP="00451EF7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451EF7">
        <w:rPr>
          <w:szCs w:val="24"/>
        </w:rPr>
        <w:t>M</w:t>
      </w:r>
      <w:r w:rsidR="00D37CC7" w:rsidRPr="00451EF7">
        <w:rPr>
          <w:szCs w:val="24"/>
        </w:rPr>
        <w:t xml:space="preserve">inutes from </w:t>
      </w:r>
      <w:r w:rsidR="003F7B85" w:rsidRPr="00451EF7">
        <w:rPr>
          <w:szCs w:val="24"/>
        </w:rPr>
        <w:t>October 15</w:t>
      </w:r>
      <w:r w:rsidR="0029471F" w:rsidRPr="00451EF7">
        <w:rPr>
          <w:szCs w:val="24"/>
        </w:rPr>
        <w:t>, 2019</w:t>
      </w:r>
      <w:r w:rsidR="000E52EF" w:rsidRPr="00451EF7">
        <w:rPr>
          <w:szCs w:val="24"/>
        </w:rPr>
        <w:t>,</w:t>
      </w:r>
      <w:r w:rsidR="00A2078C" w:rsidRPr="00451EF7">
        <w:rPr>
          <w:szCs w:val="24"/>
        </w:rPr>
        <w:t xml:space="preserve"> meeting</w:t>
      </w:r>
      <w:r w:rsidRPr="00451EF7">
        <w:rPr>
          <w:szCs w:val="24"/>
        </w:rPr>
        <w:t xml:space="preserve"> approved by consensus</w:t>
      </w:r>
    </w:p>
    <w:p w14:paraId="10E4C56F" w14:textId="03075C1A" w:rsidR="00184E58" w:rsidRDefault="002238EA" w:rsidP="00451EF7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line="360" w:lineRule="auto"/>
      </w:pPr>
      <w:r>
        <w:t xml:space="preserve">Guest, </w:t>
      </w:r>
      <w:r w:rsidR="009B4BBF">
        <w:t xml:space="preserve">Will Sondgerath, CoE Assistant Dean for Staff and Director of Administration, was invited to provide more information regarding college distribution lists. </w:t>
      </w:r>
    </w:p>
    <w:p w14:paraId="7230C746" w14:textId="77777777" w:rsidR="00184E58" w:rsidRDefault="009B4BBF" w:rsidP="00451EF7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line="360" w:lineRule="auto"/>
      </w:pPr>
      <w:r>
        <w:t xml:space="preserve">Previous practice was to observe an unwritten “policy” where the list-serve is communication channel for the dean’s office, being mindful of not inundating faculty inboxes. </w:t>
      </w:r>
    </w:p>
    <w:p w14:paraId="2F71C14A" w14:textId="6136E6EC" w:rsidR="009B4BBF" w:rsidRDefault="00184E58" w:rsidP="00451EF7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line="360" w:lineRule="auto"/>
      </w:pPr>
      <w:r>
        <w:t xml:space="preserve">To develop a more transparent policy, Will researched other institutions and prepared a </w:t>
      </w:r>
      <w:hyperlink r:id="rId7" w:history="1">
        <w:r w:rsidR="00D158D5">
          <w:rPr>
            <w:rStyle w:val="Hyperlink"/>
          </w:rPr>
          <w:t>draft email policy and procedures document</w:t>
        </w:r>
      </w:hyperlink>
      <w:r w:rsidR="00D158D5">
        <w:t>.</w:t>
      </w:r>
    </w:p>
    <w:p w14:paraId="27091AFF" w14:textId="76545B26" w:rsidR="00184E58" w:rsidRDefault="00184E58" w:rsidP="00451EF7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line="360" w:lineRule="auto"/>
      </w:pPr>
      <w:r>
        <w:t>Membership in the Eng fac/ap/cs lists is not optional as they are functions of employment.</w:t>
      </w:r>
    </w:p>
    <w:p w14:paraId="1D39BADE" w14:textId="02E402D0" w:rsidR="00184E58" w:rsidRDefault="00184E58" w:rsidP="00451EF7">
      <w:pPr>
        <w:pStyle w:val="ListParagraph"/>
        <w:numPr>
          <w:ilvl w:val="0"/>
          <w:numId w:val="24"/>
        </w:numPr>
        <w:autoSpaceDE w:val="0"/>
        <w:autoSpaceDN w:val="0"/>
        <w:adjustRightInd w:val="0"/>
        <w:spacing w:line="360" w:lineRule="auto"/>
      </w:pPr>
      <w:r>
        <w:t xml:space="preserve">Messages that don’t meet the policy’s criteria should be distributed through other methods. An example is the Purdue Faculty Association (PFA), where membership is optional. </w:t>
      </w:r>
      <w:r w:rsidR="002238EA">
        <w:t xml:space="preserve">Could a parallel faculty group be created for Engineering?  Options include a list that is operated through FAC or using PFA’s model and creating PEFA.  </w:t>
      </w:r>
      <w:r w:rsidR="002238EA" w:rsidRPr="00451EF7">
        <w:rPr>
          <w:b/>
        </w:rPr>
        <w:t>Action:  Members</w:t>
      </w:r>
      <w:r w:rsidR="002238EA">
        <w:t xml:space="preserve"> discuss with colleagues and report back in December.</w:t>
      </w:r>
    </w:p>
    <w:p w14:paraId="004C8C14" w14:textId="54828631" w:rsidR="002238EA" w:rsidRDefault="002238EA" w:rsidP="00451EF7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line="360" w:lineRule="auto"/>
      </w:pPr>
      <w:r>
        <w:t>Guest, Peter Hollenbeck, Vice Provost for Faculty Affairs was invited to provide an overview of his offices and resources available for faculty. Key takeaways from the discussion included:</w:t>
      </w:r>
    </w:p>
    <w:p w14:paraId="6302DBF4" w14:textId="72C2075E" w:rsidR="002238EA" w:rsidRDefault="002238EA" w:rsidP="00451EF7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line="360" w:lineRule="auto"/>
      </w:pPr>
      <w:r>
        <w:t>Thinking about faculty success throughout the entire career trajectory</w:t>
      </w:r>
    </w:p>
    <w:p w14:paraId="18A19956" w14:textId="08A18E7C" w:rsidR="002238EA" w:rsidRDefault="002238EA" w:rsidP="00451EF7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line="360" w:lineRule="auto"/>
      </w:pPr>
      <w:r>
        <w:t>Faculty Success</w:t>
      </w:r>
    </w:p>
    <w:p w14:paraId="38E3CD97" w14:textId="75757FEA" w:rsidR="002238EA" w:rsidRDefault="002238EA" w:rsidP="00451EF7">
      <w:pPr>
        <w:pStyle w:val="ListParagraph"/>
        <w:numPr>
          <w:ilvl w:val="0"/>
          <w:numId w:val="27"/>
        </w:numPr>
        <w:autoSpaceDE w:val="0"/>
        <w:autoSpaceDN w:val="0"/>
        <w:adjustRightInd w:val="0"/>
        <w:spacing w:line="360" w:lineRule="auto"/>
      </w:pPr>
      <w:r>
        <w:t>Mines COACHE survey results for actionable items to improve faculty success</w:t>
      </w:r>
    </w:p>
    <w:p w14:paraId="37B92E11" w14:textId="77777777" w:rsidR="00451EF7" w:rsidRDefault="00451EF7" w:rsidP="00451EF7">
      <w:pPr>
        <w:autoSpaceDE w:val="0"/>
        <w:autoSpaceDN w:val="0"/>
        <w:adjustRightInd w:val="0"/>
        <w:spacing w:line="360" w:lineRule="auto"/>
      </w:pPr>
    </w:p>
    <w:p w14:paraId="5B31F9EA" w14:textId="55C32DF6" w:rsidR="002238EA" w:rsidRDefault="002238EA" w:rsidP="00451EF7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line="360" w:lineRule="auto"/>
      </w:pPr>
      <w:r>
        <w:lastRenderedPageBreak/>
        <w:t>Retention</w:t>
      </w:r>
    </w:p>
    <w:p w14:paraId="07B8DFCA" w14:textId="77777777" w:rsidR="002238EA" w:rsidRDefault="002238EA" w:rsidP="00451EF7">
      <w:pPr>
        <w:pStyle w:val="ListParagraph"/>
        <w:numPr>
          <w:ilvl w:val="0"/>
          <w:numId w:val="28"/>
        </w:numPr>
        <w:autoSpaceDE w:val="0"/>
        <w:autoSpaceDN w:val="0"/>
        <w:adjustRightInd w:val="0"/>
        <w:spacing w:line="360" w:lineRule="auto"/>
      </w:pPr>
      <w:r>
        <w:t>Salary equity study ran annually. Deans/heads contact to note and/or explain results.</w:t>
      </w:r>
    </w:p>
    <w:p w14:paraId="3BC70FC2" w14:textId="4384E474" w:rsidR="002238EA" w:rsidRDefault="006D4832" w:rsidP="00451EF7">
      <w:pPr>
        <w:pStyle w:val="ListParagraph"/>
        <w:numPr>
          <w:ilvl w:val="0"/>
          <w:numId w:val="29"/>
        </w:numPr>
        <w:autoSpaceDE w:val="0"/>
        <w:autoSpaceDN w:val="0"/>
        <w:adjustRightInd w:val="0"/>
        <w:spacing w:line="360" w:lineRule="auto"/>
      </w:pPr>
      <w:r>
        <w:t>Research Refresh is a new program that morphed from Study in a 2</w:t>
      </w:r>
      <w:r w:rsidRPr="00451EF7">
        <w:rPr>
          <w:vertAlign w:val="superscript"/>
        </w:rPr>
        <w:t>nd</w:t>
      </w:r>
      <w:r>
        <w:t xml:space="preserve"> Discipline. It’s designed to provide protected time for faculty to reinvigorate their careers or change the focus of their scholarship.</w:t>
      </w:r>
      <w:r w:rsidR="002238EA">
        <w:t xml:space="preserve"> </w:t>
      </w:r>
    </w:p>
    <w:p w14:paraId="2509CA5E" w14:textId="6E26CB16" w:rsidR="002238EA" w:rsidRDefault="006D4832" w:rsidP="00451EF7">
      <w:pPr>
        <w:pStyle w:val="ListParagraph"/>
        <w:numPr>
          <w:ilvl w:val="0"/>
          <w:numId w:val="26"/>
        </w:numPr>
        <w:autoSpaceDE w:val="0"/>
        <w:autoSpaceDN w:val="0"/>
        <w:adjustRightInd w:val="0"/>
        <w:spacing w:line="360" w:lineRule="auto"/>
      </w:pPr>
      <w:r>
        <w:t xml:space="preserve">Other faculty initiatives available are listed on the </w:t>
      </w:r>
      <w:hyperlink r:id="rId8" w:history="1">
        <w:r>
          <w:rPr>
            <w:rStyle w:val="Hyperlink"/>
          </w:rPr>
          <w:t>Provost Office website</w:t>
        </w:r>
      </w:hyperlink>
      <w:r>
        <w:t>.</w:t>
      </w:r>
    </w:p>
    <w:p w14:paraId="614A0EB7" w14:textId="5AC3E66F" w:rsidR="003223E6" w:rsidRDefault="003223E6" w:rsidP="003223E6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line="360" w:lineRule="auto"/>
      </w:pPr>
      <w:r>
        <w:t xml:space="preserve"> Meeting adjourned at 1:30</w:t>
      </w:r>
    </w:p>
    <w:p w14:paraId="286C21D8" w14:textId="4CC04749" w:rsidR="003223E6" w:rsidRDefault="003223E6" w:rsidP="003223E6">
      <w:pPr>
        <w:pStyle w:val="ListParagraph"/>
        <w:numPr>
          <w:ilvl w:val="0"/>
          <w:numId w:val="23"/>
        </w:numPr>
        <w:autoSpaceDE w:val="0"/>
        <w:autoSpaceDN w:val="0"/>
        <w:adjustRightInd w:val="0"/>
        <w:spacing w:line="360" w:lineRule="auto"/>
      </w:pPr>
      <w:r>
        <w:t>Next meeting, Dec. 10 at 12:30 in ARMS 3041</w:t>
      </w:r>
    </w:p>
    <w:p w14:paraId="1C1CA707" w14:textId="77777777" w:rsidR="006D4832" w:rsidRDefault="006D4832" w:rsidP="00184E58">
      <w:pPr>
        <w:autoSpaceDE w:val="0"/>
        <w:autoSpaceDN w:val="0"/>
        <w:adjustRightInd w:val="0"/>
        <w:spacing w:line="360" w:lineRule="auto"/>
        <w:ind w:left="360"/>
      </w:pPr>
      <w:bookmarkStart w:id="0" w:name="_GoBack"/>
      <w:bookmarkEnd w:id="0"/>
    </w:p>
    <w:p w14:paraId="259290E6" w14:textId="77777777" w:rsidR="002238EA" w:rsidRDefault="002238EA" w:rsidP="00184E58">
      <w:pPr>
        <w:autoSpaceDE w:val="0"/>
        <w:autoSpaceDN w:val="0"/>
        <w:adjustRightInd w:val="0"/>
        <w:spacing w:line="360" w:lineRule="auto"/>
        <w:ind w:left="360"/>
      </w:pPr>
    </w:p>
    <w:p w14:paraId="28CC7B71" w14:textId="549F0E2C" w:rsidR="00184E58" w:rsidRPr="00184E58" w:rsidRDefault="00184E58" w:rsidP="00184E58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5CB2C0EF" w14:textId="77777777" w:rsidR="00E03B7B" w:rsidRPr="00650881" w:rsidRDefault="00E03B7B" w:rsidP="00DF5B66">
      <w:pPr>
        <w:autoSpaceDE w:val="0"/>
        <w:autoSpaceDN w:val="0"/>
        <w:adjustRightInd w:val="0"/>
        <w:spacing w:line="360" w:lineRule="auto"/>
        <w:ind w:left="360"/>
        <w:rPr>
          <w:szCs w:val="24"/>
        </w:rPr>
      </w:pPr>
    </w:p>
    <w:p w14:paraId="2491F571" w14:textId="77777777" w:rsidR="00FD1FF9" w:rsidRDefault="00FD1FF9" w:rsidP="00FD1FF9">
      <w:pPr>
        <w:autoSpaceDE w:val="0"/>
        <w:autoSpaceDN w:val="0"/>
        <w:adjustRightInd w:val="0"/>
        <w:spacing w:line="360" w:lineRule="auto"/>
        <w:rPr>
          <w:szCs w:val="24"/>
        </w:rPr>
      </w:pPr>
    </w:p>
    <w:p w14:paraId="0E81B97C" w14:textId="77777777" w:rsidR="00706B53" w:rsidRDefault="00706B53" w:rsidP="00706B53">
      <w:pPr>
        <w:autoSpaceDE w:val="0"/>
        <w:autoSpaceDN w:val="0"/>
        <w:adjustRightInd w:val="0"/>
        <w:spacing w:line="360" w:lineRule="auto"/>
        <w:rPr>
          <w:szCs w:val="24"/>
        </w:rPr>
      </w:pPr>
    </w:p>
    <w:sectPr w:rsidR="00706B53" w:rsidSect="00492356">
      <w:pgSz w:w="12240" w:h="15840" w:code="1"/>
      <w:pgMar w:top="1008" w:right="1440" w:bottom="1008" w:left="144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9441092" w14:textId="77777777" w:rsidR="006D4832" w:rsidRDefault="006D4832">
      <w:r>
        <w:separator/>
      </w:r>
    </w:p>
  </w:endnote>
  <w:endnote w:type="continuationSeparator" w:id="0">
    <w:p w14:paraId="577A2AF3" w14:textId="77777777" w:rsidR="006D4832" w:rsidRDefault="006D48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B57DD3" w14:textId="77777777" w:rsidR="006D4832" w:rsidRDefault="006D4832">
      <w:r>
        <w:separator/>
      </w:r>
    </w:p>
  </w:footnote>
  <w:footnote w:type="continuationSeparator" w:id="0">
    <w:p w14:paraId="4913B0A6" w14:textId="77777777" w:rsidR="006D4832" w:rsidRDefault="006D48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9413B3"/>
    <w:multiLevelType w:val="hybridMultilevel"/>
    <w:tmpl w:val="C2B8B2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E2C5920"/>
    <w:multiLevelType w:val="hybridMultilevel"/>
    <w:tmpl w:val="CCA6B46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22205C2D"/>
    <w:multiLevelType w:val="hybridMultilevel"/>
    <w:tmpl w:val="CB38CE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24B207ED"/>
    <w:multiLevelType w:val="hybridMultilevel"/>
    <w:tmpl w:val="87F08F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E93177"/>
    <w:multiLevelType w:val="hybridMultilevel"/>
    <w:tmpl w:val="B3ECE8C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2E2F6D84"/>
    <w:multiLevelType w:val="hybridMultilevel"/>
    <w:tmpl w:val="6FA0DC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0D507D9"/>
    <w:multiLevelType w:val="hybridMultilevel"/>
    <w:tmpl w:val="9D52E2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172E2E"/>
    <w:multiLevelType w:val="hybridMultilevel"/>
    <w:tmpl w:val="9198EE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B447C1"/>
    <w:multiLevelType w:val="hybridMultilevel"/>
    <w:tmpl w:val="D318D7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A92809"/>
    <w:multiLevelType w:val="hybridMultilevel"/>
    <w:tmpl w:val="282C9E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1FC29EB"/>
    <w:multiLevelType w:val="hybridMultilevel"/>
    <w:tmpl w:val="C6646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B5250E0"/>
    <w:multiLevelType w:val="hybridMultilevel"/>
    <w:tmpl w:val="F4EC9D3C"/>
    <w:lvl w:ilvl="0" w:tplc="0409000B">
      <w:start w:val="1"/>
      <w:numFmt w:val="bullet"/>
      <w:lvlText w:val=""/>
      <w:lvlJc w:val="left"/>
      <w:pPr>
        <w:ind w:left="180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4DFF6411"/>
    <w:multiLevelType w:val="hybridMultilevel"/>
    <w:tmpl w:val="6ABC1A8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70492F"/>
    <w:multiLevelType w:val="hybridMultilevel"/>
    <w:tmpl w:val="89E6DA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58F030F1"/>
    <w:multiLevelType w:val="hybridMultilevel"/>
    <w:tmpl w:val="A8E02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3D555F"/>
    <w:multiLevelType w:val="hybridMultilevel"/>
    <w:tmpl w:val="1382AB28"/>
    <w:lvl w:ilvl="0" w:tplc="0409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6A3B1456"/>
    <w:multiLevelType w:val="hybridMultilevel"/>
    <w:tmpl w:val="BC92C9C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6AD42807"/>
    <w:multiLevelType w:val="hybridMultilevel"/>
    <w:tmpl w:val="8E3655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DC44881"/>
    <w:multiLevelType w:val="hybridMultilevel"/>
    <w:tmpl w:val="638EC5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75690049"/>
    <w:multiLevelType w:val="hybridMultilevel"/>
    <w:tmpl w:val="E1702D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7C3C5475"/>
    <w:multiLevelType w:val="hybridMultilevel"/>
    <w:tmpl w:val="53E85E08"/>
    <w:lvl w:ilvl="0" w:tplc="16F89B60">
      <w:start w:val="1"/>
      <w:numFmt w:val="lowerLetter"/>
      <w:lvlText w:val="%1."/>
      <w:lvlJc w:val="left"/>
      <w:pPr>
        <w:ind w:left="108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7" w15:restartNumberingAfterBreak="0">
    <w:nsid w:val="7DC07AFA"/>
    <w:multiLevelType w:val="hybridMultilevel"/>
    <w:tmpl w:val="2454F1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  <w:rPr>
        <w:rFonts w:cs="Times New Roman"/>
      </w:rPr>
    </w:lvl>
  </w:abstractNum>
  <w:abstractNum w:abstractNumId="28" w15:restartNumberingAfterBreak="0">
    <w:nsid w:val="7F8A25FD"/>
    <w:multiLevelType w:val="hybridMultilevel"/>
    <w:tmpl w:val="404E51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7"/>
  </w:num>
  <w:num w:numId="3">
    <w:abstractNumId w:val="5"/>
  </w:num>
  <w:num w:numId="4">
    <w:abstractNumId w:val="0"/>
  </w:num>
  <w:num w:numId="5">
    <w:abstractNumId w:val="25"/>
  </w:num>
  <w:num w:numId="6">
    <w:abstractNumId w:val="23"/>
  </w:num>
  <w:num w:numId="7">
    <w:abstractNumId w:val="26"/>
  </w:num>
  <w:num w:numId="8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</w:num>
  <w:num w:numId="10">
    <w:abstractNumId w:val="1"/>
  </w:num>
  <w:num w:numId="11">
    <w:abstractNumId w:val="22"/>
  </w:num>
  <w:num w:numId="12">
    <w:abstractNumId w:val="6"/>
  </w:num>
  <w:num w:numId="13">
    <w:abstractNumId w:val="2"/>
  </w:num>
  <w:num w:numId="14">
    <w:abstractNumId w:val="15"/>
  </w:num>
  <w:num w:numId="15">
    <w:abstractNumId w:val="12"/>
  </w:num>
  <w:num w:numId="16">
    <w:abstractNumId w:val="10"/>
  </w:num>
  <w:num w:numId="17">
    <w:abstractNumId w:val="8"/>
  </w:num>
  <w:num w:numId="18">
    <w:abstractNumId w:val="21"/>
  </w:num>
  <w:num w:numId="19">
    <w:abstractNumId w:val="18"/>
  </w:num>
  <w:num w:numId="20">
    <w:abstractNumId w:val="28"/>
  </w:num>
  <w:num w:numId="21">
    <w:abstractNumId w:val="11"/>
  </w:num>
  <w:num w:numId="22">
    <w:abstractNumId w:val="9"/>
  </w:num>
  <w:num w:numId="23">
    <w:abstractNumId w:val="24"/>
  </w:num>
  <w:num w:numId="24">
    <w:abstractNumId w:val="13"/>
  </w:num>
  <w:num w:numId="25">
    <w:abstractNumId w:val="4"/>
  </w:num>
  <w:num w:numId="26">
    <w:abstractNumId w:val="16"/>
  </w:num>
  <w:num w:numId="27">
    <w:abstractNumId w:val="14"/>
  </w:num>
  <w:num w:numId="28">
    <w:abstractNumId w:val="7"/>
  </w:num>
  <w:num w:numId="29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426C"/>
    <w:rsid w:val="00000E62"/>
    <w:rsid w:val="00002F22"/>
    <w:rsid w:val="00007F14"/>
    <w:rsid w:val="00012D1E"/>
    <w:rsid w:val="000156B8"/>
    <w:rsid w:val="0003173C"/>
    <w:rsid w:val="00034A3C"/>
    <w:rsid w:val="00041353"/>
    <w:rsid w:val="0004174F"/>
    <w:rsid w:val="00047731"/>
    <w:rsid w:val="00047A50"/>
    <w:rsid w:val="00053360"/>
    <w:rsid w:val="00054EB3"/>
    <w:rsid w:val="000555AD"/>
    <w:rsid w:val="000578C5"/>
    <w:rsid w:val="0006051F"/>
    <w:rsid w:val="000700DA"/>
    <w:rsid w:val="00080828"/>
    <w:rsid w:val="000921AE"/>
    <w:rsid w:val="000956ED"/>
    <w:rsid w:val="000A0355"/>
    <w:rsid w:val="000B569B"/>
    <w:rsid w:val="000C2844"/>
    <w:rsid w:val="000D33FD"/>
    <w:rsid w:val="000E1DEA"/>
    <w:rsid w:val="000E308E"/>
    <w:rsid w:val="000E371B"/>
    <w:rsid w:val="000E46BB"/>
    <w:rsid w:val="000E499E"/>
    <w:rsid w:val="000E52EF"/>
    <w:rsid w:val="000F5533"/>
    <w:rsid w:val="00104F92"/>
    <w:rsid w:val="00105710"/>
    <w:rsid w:val="00106A4E"/>
    <w:rsid w:val="001126CB"/>
    <w:rsid w:val="00117B45"/>
    <w:rsid w:val="00131513"/>
    <w:rsid w:val="00137921"/>
    <w:rsid w:val="00140C53"/>
    <w:rsid w:val="00143F91"/>
    <w:rsid w:val="00144A5E"/>
    <w:rsid w:val="0014515F"/>
    <w:rsid w:val="001473A4"/>
    <w:rsid w:val="001517A0"/>
    <w:rsid w:val="001547FF"/>
    <w:rsid w:val="00162B8C"/>
    <w:rsid w:val="001647D6"/>
    <w:rsid w:val="001673EC"/>
    <w:rsid w:val="001678CF"/>
    <w:rsid w:val="00171A5F"/>
    <w:rsid w:val="00171AA3"/>
    <w:rsid w:val="0017428C"/>
    <w:rsid w:val="00184E58"/>
    <w:rsid w:val="00185F76"/>
    <w:rsid w:val="00191B06"/>
    <w:rsid w:val="0019264D"/>
    <w:rsid w:val="00194A3B"/>
    <w:rsid w:val="001959E1"/>
    <w:rsid w:val="001A0A90"/>
    <w:rsid w:val="001A3428"/>
    <w:rsid w:val="001A5147"/>
    <w:rsid w:val="001A76E6"/>
    <w:rsid w:val="001B273C"/>
    <w:rsid w:val="001B33BF"/>
    <w:rsid w:val="001C0DAE"/>
    <w:rsid w:val="001C15E2"/>
    <w:rsid w:val="001C5E9D"/>
    <w:rsid w:val="001D14FF"/>
    <w:rsid w:val="001D3F60"/>
    <w:rsid w:val="001D4A57"/>
    <w:rsid w:val="001E0E6A"/>
    <w:rsid w:val="001E3B37"/>
    <w:rsid w:val="001E53D7"/>
    <w:rsid w:val="001F22A2"/>
    <w:rsid w:val="001F5DE7"/>
    <w:rsid w:val="001F7285"/>
    <w:rsid w:val="002054C0"/>
    <w:rsid w:val="00205BB2"/>
    <w:rsid w:val="002141CF"/>
    <w:rsid w:val="00220A88"/>
    <w:rsid w:val="00221A5B"/>
    <w:rsid w:val="00222E97"/>
    <w:rsid w:val="002238EA"/>
    <w:rsid w:val="00230367"/>
    <w:rsid w:val="002320E3"/>
    <w:rsid w:val="00233D50"/>
    <w:rsid w:val="002459B2"/>
    <w:rsid w:val="002505BD"/>
    <w:rsid w:val="00257696"/>
    <w:rsid w:val="00260BA7"/>
    <w:rsid w:val="00261285"/>
    <w:rsid w:val="002617A2"/>
    <w:rsid w:val="002723BB"/>
    <w:rsid w:val="00273021"/>
    <w:rsid w:val="00274FC3"/>
    <w:rsid w:val="00275257"/>
    <w:rsid w:val="00277461"/>
    <w:rsid w:val="00277610"/>
    <w:rsid w:val="00285A35"/>
    <w:rsid w:val="0028620F"/>
    <w:rsid w:val="00292C4A"/>
    <w:rsid w:val="002932B4"/>
    <w:rsid w:val="0029471F"/>
    <w:rsid w:val="002A2E4D"/>
    <w:rsid w:val="002A69E5"/>
    <w:rsid w:val="002B0650"/>
    <w:rsid w:val="002B548D"/>
    <w:rsid w:val="002C04CA"/>
    <w:rsid w:val="002C0AB1"/>
    <w:rsid w:val="002C24B9"/>
    <w:rsid w:val="002C3BA4"/>
    <w:rsid w:val="002D6A4C"/>
    <w:rsid w:val="002E0855"/>
    <w:rsid w:val="002E4590"/>
    <w:rsid w:val="002E7A2E"/>
    <w:rsid w:val="002F06EA"/>
    <w:rsid w:val="002F2842"/>
    <w:rsid w:val="002F39B0"/>
    <w:rsid w:val="00305D14"/>
    <w:rsid w:val="00316C3E"/>
    <w:rsid w:val="00321D5D"/>
    <w:rsid w:val="0032217F"/>
    <w:rsid w:val="003223E6"/>
    <w:rsid w:val="00324AA8"/>
    <w:rsid w:val="00325A9F"/>
    <w:rsid w:val="0033297E"/>
    <w:rsid w:val="00333E20"/>
    <w:rsid w:val="0034108D"/>
    <w:rsid w:val="003412EF"/>
    <w:rsid w:val="00343042"/>
    <w:rsid w:val="00344E80"/>
    <w:rsid w:val="0034534B"/>
    <w:rsid w:val="003473E0"/>
    <w:rsid w:val="003565C2"/>
    <w:rsid w:val="003670D1"/>
    <w:rsid w:val="0037116F"/>
    <w:rsid w:val="00371FCC"/>
    <w:rsid w:val="00373E12"/>
    <w:rsid w:val="00386AE5"/>
    <w:rsid w:val="00391173"/>
    <w:rsid w:val="00392AA8"/>
    <w:rsid w:val="00396590"/>
    <w:rsid w:val="003A7CF6"/>
    <w:rsid w:val="003B1628"/>
    <w:rsid w:val="003C464E"/>
    <w:rsid w:val="003C4E45"/>
    <w:rsid w:val="003C63A0"/>
    <w:rsid w:val="003C74EC"/>
    <w:rsid w:val="003D1219"/>
    <w:rsid w:val="003D1CB2"/>
    <w:rsid w:val="003D6E68"/>
    <w:rsid w:val="003E25AD"/>
    <w:rsid w:val="003E7FB6"/>
    <w:rsid w:val="003F175C"/>
    <w:rsid w:val="003F3670"/>
    <w:rsid w:val="003F7B85"/>
    <w:rsid w:val="00400DB1"/>
    <w:rsid w:val="00403D54"/>
    <w:rsid w:val="004154B6"/>
    <w:rsid w:val="004167A8"/>
    <w:rsid w:val="00416B1A"/>
    <w:rsid w:val="00420418"/>
    <w:rsid w:val="004218F3"/>
    <w:rsid w:val="004226AA"/>
    <w:rsid w:val="004274C5"/>
    <w:rsid w:val="004369BE"/>
    <w:rsid w:val="004437DC"/>
    <w:rsid w:val="00444294"/>
    <w:rsid w:val="00444887"/>
    <w:rsid w:val="00445E42"/>
    <w:rsid w:val="004518D0"/>
    <w:rsid w:val="00451EF7"/>
    <w:rsid w:val="00456F82"/>
    <w:rsid w:val="0046426C"/>
    <w:rsid w:val="004649ED"/>
    <w:rsid w:val="00467057"/>
    <w:rsid w:val="0047246A"/>
    <w:rsid w:val="00472B2C"/>
    <w:rsid w:val="004776EB"/>
    <w:rsid w:val="00492356"/>
    <w:rsid w:val="004931F4"/>
    <w:rsid w:val="00494062"/>
    <w:rsid w:val="00496815"/>
    <w:rsid w:val="004A0475"/>
    <w:rsid w:val="004A04CF"/>
    <w:rsid w:val="004A1705"/>
    <w:rsid w:val="004A39A5"/>
    <w:rsid w:val="004A6536"/>
    <w:rsid w:val="004A7E2B"/>
    <w:rsid w:val="004B5EDD"/>
    <w:rsid w:val="004C20CA"/>
    <w:rsid w:val="004C2AC8"/>
    <w:rsid w:val="004C60A4"/>
    <w:rsid w:val="004C631A"/>
    <w:rsid w:val="004D3585"/>
    <w:rsid w:val="004D7A51"/>
    <w:rsid w:val="004E035E"/>
    <w:rsid w:val="004E1CB9"/>
    <w:rsid w:val="004E3BF2"/>
    <w:rsid w:val="004F2720"/>
    <w:rsid w:val="004F42AC"/>
    <w:rsid w:val="004F5587"/>
    <w:rsid w:val="00501A39"/>
    <w:rsid w:val="00501AEC"/>
    <w:rsid w:val="005157ED"/>
    <w:rsid w:val="005179D5"/>
    <w:rsid w:val="005231B5"/>
    <w:rsid w:val="00524833"/>
    <w:rsid w:val="00524AC2"/>
    <w:rsid w:val="00531707"/>
    <w:rsid w:val="00531FB5"/>
    <w:rsid w:val="005400CB"/>
    <w:rsid w:val="005402CA"/>
    <w:rsid w:val="00540EA7"/>
    <w:rsid w:val="005439B2"/>
    <w:rsid w:val="00544F5D"/>
    <w:rsid w:val="00553E2F"/>
    <w:rsid w:val="00554E5F"/>
    <w:rsid w:val="005612A0"/>
    <w:rsid w:val="0056619E"/>
    <w:rsid w:val="00571D22"/>
    <w:rsid w:val="00572E19"/>
    <w:rsid w:val="00575719"/>
    <w:rsid w:val="00577452"/>
    <w:rsid w:val="005815D7"/>
    <w:rsid w:val="005847FD"/>
    <w:rsid w:val="00590CEA"/>
    <w:rsid w:val="005914C2"/>
    <w:rsid w:val="00597411"/>
    <w:rsid w:val="005A37E5"/>
    <w:rsid w:val="005A4D94"/>
    <w:rsid w:val="005A540C"/>
    <w:rsid w:val="005C04DB"/>
    <w:rsid w:val="005C0FCB"/>
    <w:rsid w:val="005D1058"/>
    <w:rsid w:val="005E771F"/>
    <w:rsid w:val="005F42BF"/>
    <w:rsid w:val="005F5C29"/>
    <w:rsid w:val="00601339"/>
    <w:rsid w:val="00605C4E"/>
    <w:rsid w:val="0061446E"/>
    <w:rsid w:val="006178E7"/>
    <w:rsid w:val="0062478C"/>
    <w:rsid w:val="00627335"/>
    <w:rsid w:val="00630022"/>
    <w:rsid w:val="00631AAA"/>
    <w:rsid w:val="0063232C"/>
    <w:rsid w:val="00633BF5"/>
    <w:rsid w:val="00635B99"/>
    <w:rsid w:val="006503F8"/>
    <w:rsid w:val="0065053F"/>
    <w:rsid w:val="00650881"/>
    <w:rsid w:val="0065444B"/>
    <w:rsid w:val="00677E9E"/>
    <w:rsid w:val="006801F8"/>
    <w:rsid w:val="006854C1"/>
    <w:rsid w:val="00687DAE"/>
    <w:rsid w:val="0069560F"/>
    <w:rsid w:val="00696188"/>
    <w:rsid w:val="006A2055"/>
    <w:rsid w:val="006A303A"/>
    <w:rsid w:val="006B0815"/>
    <w:rsid w:val="006B164C"/>
    <w:rsid w:val="006B19D8"/>
    <w:rsid w:val="006C0757"/>
    <w:rsid w:val="006C25A0"/>
    <w:rsid w:val="006C5671"/>
    <w:rsid w:val="006C5F9B"/>
    <w:rsid w:val="006C64ED"/>
    <w:rsid w:val="006D2D35"/>
    <w:rsid w:val="006D4832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6B53"/>
    <w:rsid w:val="00707F2B"/>
    <w:rsid w:val="00710284"/>
    <w:rsid w:val="00720C88"/>
    <w:rsid w:val="00722975"/>
    <w:rsid w:val="0073060E"/>
    <w:rsid w:val="00741783"/>
    <w:rsid w:val="00743338"/>
    <w:rsid w:val="0075069A"/>
    <w:rsid w:val="00752C0F"/>
    <w:rsid w:val="00757FAB"/>
    <w:rsid w:val="00763EED"/>
    <w:rsid w:val="00774F14"/>
    <w:rsid w:val="00784BEB"/>
    <w:rsid w:val="00793EF8"/>
    <w:rsid w:val="0079413B"/>
    <w:rsid w:val="007942F6"/>
    <w:rsid w:val="00794D57"/>
    <w:rsid w:val="0079586A"/>
    <w:rsid w:val="007A29A3"/>
    <w:rsid w:val="007A6452"/>
    <w:rsid w:val="007B159D"/>
    <w:rsid w:val="007B1D6F"/>
    <w:rsid w:val="007B7A2E"/>
    <w:rsid w:val="007C07AE"/>
    <w:rsid w:val="007C0C56"/>
    <w:rsid w:val="007D1B50"/>
    <w:rsid w:val="007F14E6"/>
    <w:rsid w:val="007F19C5"/>
    <w:rsid w:val="0080108A"/>
    <w:rsid w:val="0080738D"/>
    <w:rsid w:val="00807B35"/>
    <w:rsid w:val="008123EE"/>
    <w:rsid w:val="00816370"/>
    <w:rsid w:val="008301AE"/>
    <w:rsid w:val="008308A0"/>
    <w:rsid w:val="00830B86"/>
    <w:rsid w:val="00845071"/>
    <w:rsid w:val="00845788"/>
    <w:rsid w:val="00847807"/>
    <w:rsid w:val="008505D8"/>
    <w:rsid w:val="008532D0"/>
    <w:rsid w:val="0085356A"/>
    <w:rsid w:val="0085449D"/>
    <w:rsid w:val="008544EB"/>
    <w:rsid w:val="008733BB"/>
    <w:rsid w:val="0088120C"/>
    <w:rsid w:val="00883D58"/>
    <w:rsid w:val="00885C8A"/>
    <w:rsid w:val="008915C4"/>
    <w:rsid w:val="00891666"/>
    <w:rsid w:val="00891C7E"/>
    <w:rsid w:val="00893189"/>
    <w:rsid w:val="008A1036"/>
    <w:rsid w:val="008A3176"/>
    <w:rsid w:val="008A6614"/>
    <w:rsid w:val="008B302C"/>
    <w:rsid w:val="008B717F"/>
    <w:rsid w:val="008C370D"/>
    <w:rsid w:val="008C65AE"/>
    <w:rsid w:val="008C69E7"/>
    <w:rsid w:val="008D3B47"/>
    <w:rsid w:val="008D4831"/>
    <w:rsid w:val="008D5D78"/>
    <w:rsid w:val="008E3212"/>
    <w:rsid w:val="00900B6F"/>
    <w:rsid w:val="00905CFA"/>
    <w:rsid w:val="00912391"/>
    <w:rsid w:val="00913A56"/>
    <w:rsid w:val="00917C7E"/>
    <w:rsid w:val="00921A2A"/>
    <w:rsid w:val="00932B48"/>
    <w:rsid w:val="0093418D"/>
    <w:rsid w:val="00941533"/>
    <w:rsid w:val="009443B4"/>
    <w:rsid w:val="009504A6"/>
    <w:rsid w:val="00950CBA"/>
    <w:rsid w:val="009556B2"/>
    <w:rsid w:val="0095686E"/>
    <w:rsid w:val="0096020B"/>
    <w:rsid w:val="00967F67"/>
    <w:rsid w:val="00981CC2"/>
    <w:rsid w:val="009924DC"/>
    <w:rsid w:val="00995A17"/>
    <w:rsid w:val="00995C0B"/>
    <w:rsid w:val="009A2215"/>
    <w:rsid w:val="009A3B60"/>
    <w:rsid w:val="009B0FC1"/>
    <w:rsid w:val="009B4BBF"/>
    <w:rsid w:val="009B6A64"/>
    <w:rsid w:val="009C0890"/>
    <w:rsid w:val="009C1956"/>
    <w:rsid w:val="009C4853"/>
    <w:rsid w:val="009C4D69"/>
    <w:rsid w:val="009D0144"/>
    <w:rsid w:val="009D57E5"/>
    <w:rsid w:val="009D63C0"/>
    <w:rsid w:val="009D7800"/>
    <w:rsid w:val="009E5754"/>
    <w:rsid w:val="009E7C51"/>
    <w:rsid w:val="009F71C5"/>
    <w:rsid w:val="00A02FCE"/>
    <w:rsid w:val="00A115BA"/>
    <w:rsid w:val="00A132E0"/>
    <w:rsid w:val="00A13E76"/>
    <w:rsid w:val="00A2078C"/>
    <w:rsid w:val="00A20814"/>
    <w:rsid w:val="00A26D92"/>
    <w:rsid w:val="00A26D93"/>
    <w:rsid w:val="00A27EC8"/>
    <w:rsid w:val="00A41AF6"/>
    <w:rsid w:val="00A45E33"/>
    <w:rsid w:val="00A53537"/>
    <w:rsid w:val="00A54B9F"/>
    <w:rsid w:val="00A56558"/>
    <w:rsid w:val="00A60DD9"/>
    <w:rsid w:val="00A61CB5"/>
    <w:rsid w:val="00A62406"/>
    <w:rsid w:val="00A66832"/>
    <w:rsid w:val="00A71F2D"/>
    <w:rsid w:val="00A7378B"/>
    <w:rsid w:val="00A758C2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15B7"/>
    <w:rsid w:val="00AA345D"/>
    <w:rsid w:val="00AB1CC3"/>
    <w:rsid w:val="00AB3BCF"/>
    <w:rsid w:val="00AB6C92"/>
    <w:rsid w:val="00AC061B"/>
    <w:rsid w:val="00AC3F8C"/>
    <w:rsid w:val="00AC460F"/>
    <w:rsid w:val="00AD0649"/>
    <w:rsid w:val="00AD4413"/>
    <w:rsid w:val="00AD5B71"/>
    <w:rsid w:val="00AF0B14"/>
    <w:rsid w:val="00AF1D57"/>
    <w:rsid w:val="00AF5743"/>
    <w:rsid w:val="00AF7230"/>
    <w:rsid w:val="00AF7CAB"/>
    <w:rsid w:val="00B01996"/>
    <w:rsid w:val="00B02B36"/>
    <w:rsid w:val="00B1051A"/>
    <w:rsid w:val="00B12423"/>
    <w:rsid w:val="00B12E25"/>
    <w:rsid w:val="00B131D1"/>
    <w:rsid w:val="00B14E76"/>
    <w:rsid w:val="00B20638"/>
    <w:rsid w:val="00B31CEB"/>
    <w:rsid w:val="00B36359"/>
    <w:rsid w:val="00B368E5"/>
    <w:rsid w:val="00B41A19"/>
    <w:rsid w:val="00B42B57"/>
    <w:rsid w:val="00B42F31"/>
    <w:rsid w:val="00B42F6F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1441"/>
    <w:rsid w:val="00B743F6"/>
    <w:rsid w:val="00B77C18"/>
    <w:rsid w:val="00B80328"/>
    <w:rsid w:val="00B80847"/>
    <w:rsid w:val="00B96EA6"/>
    <w:rsid w:val="00BA0EBC"/>
    <w:rsid w:val="00BA1C5E"/>
    <w:rsid w:val="00BB0009"/>
    <w:rsid w:val="00BB0337"/>
    <w:rsid w:val="00BB0655"/>
    <w:rsid w:val="00BB4AAB"/>
    <w:rsid w:val="00BC5FB6"/>
    <w:rsid w:val="00BD2381"/>
    <w:rsid w:val="00BD37CD"/>
    <w:rsid w:val="00BD6709"/>
    <w:rsid w:val="00BE175F"/>
    <w:rsid w:val="00BE1B87"/>
    <w:rsid w:val="00BE48CC"/>
    <w:rsid w:val="00BE6378"/>
    <w:rsid w:val="00BE659D"/>
    <w:rsid w:val="00BF0942"/>
    <w:rsid w:val="00BF41BE"/>
    <w:rsid w:val="00BF5D8A"/>
    <w:rsid w:val="00BF7587"/>
    <w:rsid w:val="00BF7C71"/>
    <w:rsid w:val="00C02733"/>
    <w:rsid w:val="00C037C0"/>
    <w:rsid w:val="00C078DB"/>
    <w:rsid w:val="00C10C9F"/>
    <w:rsid w:val="00C12D4F"/>
    <w:rsid w:val="00C15FF7"/>
    <w:rsid w:val="00C23911"/>
    <w:rsid w:val="00C2743E"/>
    <w:rsid w:val="00C355F7"/>
    <w:rsid w:val="00C3663E"/>
    <w:rsid w:val="00C37A7C"/>
    <w:rsid w:val="00C37EC7"/>
    <w:rsid w:val="00C40BD3"/>
    <w:rsid w:val="00C423BC"/>
    <w:rsid w:val="00C42E0B"/>
    <w:rsid w:val="00C448EA"/>
    <w:rsid w:val="00C45E67"/>
    <w:rsid w:val="00C5188C"/>
    <w:rsid w:val="00C533B7"/>
    <w:rsid w:val="00C5527B"/>
    <w:rsid w:val="00C57B8E"/>
    <w:rsid w:val="00C61469"/>
    <w:rsid w:val="00C620E9"/>
    <w:rsid w:val="00C6660C"/>
    <w:rsid w:val="00C75D66"/>
    <w:rsid w:val="00C807EA"/>
    <w:rsid w:val="00C80B27"/>
    <w:rsid w:val="00C8126C"/>
    <w:rsid w:val="00C832DA"/>
    <w:rsid w:val="00C84994"/>
    <w:rsid w:val="00C868AC"/>
    <w:rsid w:val="00C902EF"/>
    <w:rsid w:val="00C923B8"/>
    <w:rsid w:val="00C929CB"/>
    <w:rsid w:val="00C93B77"/>
    <w:rsid w:val="00C9508B"/>
    <w:rsid w:val="00CA45CF"/>
    <w:rsid w:val="00CA4A21"/>
    <w:rsid w:val="00CB1485"/>
    <w:rsid w:val="00CB58C7"/>
    <w:rsid w:val="00CC0B8E"/>
    <w:rsid w:val="00CC2BDE"/>
    <w:rsid w:val="00CC495F"/>
    <w:rsid w:val="00CC4CF0"/>
    <w:rsid w:val="00CD4B41"/>
    <w:rsid w:val="00CD7D84"/>
    <w:rsid w:val="00CE0FEC"/>
    <w:rsid w:val="00CE1660"/>
    <w:rsid w:val="00CE2300"/>
    <w:rsid w:val="00CE6EF3"/>
    <w:rsid w:val="00CF1487"/>
    <w:rsid w:val="00CF364A"/>
    <w:rsid w:val="00D0212C"/>
    <w:rsid w:val="00D07D6C"/>
    <w:rsid w:val="00D12641"/>
    <w:rsid w:val="00D158D5"/>
    <w:rsid w:val="00D20638"/>
    <w:rsid w:val="00D26722"/>
    <w:rsid w:val="00D30B4A"/>
    <w:rsid w:val="00D31400"/>
    <w:rsid w:val="00D33956"/>
    <w:rsid w:val="00D378D1"/>
    <w:rsid w:val="00D37CC7"/>
    <w:rsid w:val="00D40E25"/>
    <w:rsid w:val="00D54751"/>
    <w:rsid w:val="00D5661B"/>
    <w:rsid w:val="00D5730E"/>
    <w:rsid w:val="00D6005F"/>
    <w:rsid w:val="00D61028"/>
    <w:rsid w:val="00D62A74"/>
    <w:rsid w:val="00D63F47"/>
    <w:rsid w:val="00D74893"/>
    <w:rsid w:val="00D75091"/>
    <w:rsid w:val="00D755D0"/>
    <w:rsid w:val="00D861E7"/>
    <w:rsid w:val="00D904EC"/>
    <w:rsid w:val="00D91615"/>
    <w:rsid w:val="00D94801"/>
    <w:rsid w:val="00D96C43"/>
    <w:rsid w:val="00D97D43"/>
    <w:rsid w:val="00DA4F85"/>
    <w:rsid w:val="00DA5250"/>
    <w:rsid w:val="00DA764A"/>
    <w:rsid w:val="00DB1093"/>
    <w:rsid w:val="00DB1951"/>
    <w:rsid w:val="00DB58BA"/>
    <w:rsid w:val="00DC0807"/>
    <w:rsid w:val="00DC33DC"/>
    <w:rsid w:val="00DC5800"/>
    <w:rsid w:val="00DC61A7"/>
    <w:rsid w:val="00DD302D"/>
    <w:rsid w:val="00DD324B"/>
    <w:rsid w:val="00DE1D2D"/>
    <w:rsid w:val="00DE6E3F"/>
    <w:rsid w:val="00DF1142"/>
    <w:rsid w:val="00DF1D3D"/>
    <w:rsid w:val="00DF5B66"/>
    <w:rsid w:val="00E00D3D"/>
    <w:rsid w:val="00E02FFB"/>
    <w:rsid w:val="00E03B7B"/>
    <w:rsid w:val="00E07D8C"/>
    <w:rsid w:val="00E110CF"/>
    <w:rsid w:val="00E1202E"/>
    <w:rsid w:val="00E1214A"/>
    <w:rsid w:val="00E14274"/>
    <w:rsid w:val="00E1510F"/>
    <w:rsid w:val="00E15A12"/>
    <w:rsid w:val="00E17940"/>
    <w:rsid w:val="00E20766"/>
    <w:rsid w:val="00E23534"/>
    <w:rsid w:val="00E26D1F"/>
    <w:rsid w:val="00E427A1"/>
    <w:rsid w:val="00E46F4D"/>
    <w:rsid w:val="00E50052"/>
    <w:rsid w:val="00E5522C"/>
    <w:rsid w:val="00E66E20"/>
    <w:rsid w:val="00E71031"/>
    <w:rsid w:val="00E7153D"/>
    <w:rsid w:val="00E75AAA"/>
    <w:rsid w:val="00E952BE"/>
    <w:rsid w:val="00EA26A4"/>
    <w:rsid w:val="00EA352A"/>
    <w:rsid w:val="00EA4B2E"/>
    <w:rsid w:val="00EA4E0C"/>
    <w:rsid w:val="00EA7592"/>
    <w:rsid w:val="00EB4707"/>
    <w:rsid w:val="00EB5A34"/>
    <w:rsid w:val="00EB7ED6"/>
    <w:rsid w:val="00EC2D47"/>
    <w:rsid w:val="00EC2D4B"/>
    <w:rsid w:val="00EC4465"/>
    <w:rsid w:val="00EC5076"/>
    <w:rsid w:val="00EC5ED0"/>
    <w:rsid w:val="00ED12A4"/>
    <w:rsid w:val="00ED3CAD"/>
    <w:rsid w:val="00ED3EE2"/>
    <w:rsid w:val="00EE169B"/>
    <w:rsid w:val="00EE3D24"/>
    <w:rsid w:val="00EE6377"/>
    <w:rsid w:val="00EE6B05"/>
    <w:rsid w:val="00EE77E2"/>
    <w:rsid w:val="00EF1ED1"/>
    <w:rsid w:val="00EF2720"/>
    <w:rsid w:val="00EF2C43"/>
    <w:rsid w:val="00EF66C2"/>
    <w:rsid w:val="00F0122D"/>
    <w:rsid w:val="00F15172"/>
    <w:rsid w:val="00F23FE8"/>
    <w:rsid w:val="00F24B4D"/>
    <w:rsid w:val="00F31CBD"/>
    <w:rsid w:val="00F36916"/>
    <w:rsid w:val="00F42BF3"/>
    <w:rsid w:val="00F545E9"/>
    <w:rsid w:val="00F57E21"/>
    <w:rsid w:val="00F61358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959E5"/>
    <w:rsid w:val="00FA014C"/>
    <w:rsid w:val="00FA06A9"/>
    <w:rsid w:val="00FA0762"/>
    <w:rsid w:val="00FA2593"/>
    <w:rsid w:val="00FA448E"/>
    <w:rsid w:val="00FA4C1F"/>
    <w:rsid w:val="00FA731E"/>
    <w:rsid w:val="00FB3578"/>
    <w:rsid w:val="00FC2890"/>
    <w:rsid w:val="00FC2BAF"/>
    <w:rsid w:val="00FC4072"/>
    <w:rsid w:val="00FC779B"/>
    <w:rsid w:val="00FC793F"/>
    <w:rsid w:val="00FD1227"/>
    <w:rsid w:val="00FD1FF9"/>
    <w:rsid w:val="00FD5DEF"/>
    <w:rsid w:val="00FE532E"/>
    <w:rsid w:val="00FF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4975CD3"/>
  <w15:docId w15:val="{D9ABA3FA-865F-4256-B2C6-E67610BD3E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59E5"/>
    <w:rPr>
      <w:sz w:val="24"/>
      <w:szCs w:val="20"/>
    </w:rPr>
  </w:style>
  <w:style w:type="paragraph" w:styleId="Heading1">
    <w:name w:val="heading 1"/>
    <w:basedOn w:val="Normal"/>
    <w:link w:val="Heading1Char"/>
    <w:uiPriority w:val="99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80847"/>
    <w:rPr>
      <w:rFonts w:ascii="Cambria" w:hAnsi="Cambria" w:cs="Times New Roman"/>
      <w:b/>
      <w:bCs/>
      <w:kern w:val="32"/>
      <w:sz w:val="32"/>
      <w:szCs w:val="32"/>
    </w:rPr>
  </w:style>
  <w:style w:type="paragraph" w:styleId="Title">
    <w:name w:val="Title"/>
    <w:basedOn w:val="Normal"/>
    <w:link w:val="TitleChar"/>
    <w:uiPriority w:val="99"/>
    <w:qFormat/>
    <w:rsid w:val="00F959E5"/>
    <w:pPr>
      <w:jc w:val="center"/>
    </w:pPr>
    <w:rPr>
      <w:rFonts w:ascii="Bookman Old Style" w:hAnsi="Bookman Old Style"/>
      <w:smallCaps/>
      <w:sz w:val="40"/>
    </w:rPr>
  </w:style>
  <w:style w:type="character" w:customStyle="1" w:styleId="TitleChar">
    <w:name w:val="Title Char"/>
    <w:basedOn w:val="DefaultParagraphFont"/>
    <w:link w:val="Title"/>
    <w:uiPriority w:val="99"/>
    <w:locked/>
    <w:rsid w:val="00B80847"/>
    <w:rPr>
      <w:rFonts w:ascii="Cambria" w:hAnsi="Cambria" w:cs="Times New Roman"/>
      <w:b/>
      <w:bCs/>
      <w:kern w:val="28"/>
      <w:sz w:val="32"/>
      <w:szCs w:val="32"/>
    </w:rPr>
  </w:style>
  <w:style w:type="paragraph" w:styleId="Subtitle">
    <w:name w:val="Subtitle"/>
    <w:basedOn w:val="Normal"/>
    <w:link w:val="SubtitleChar"/>
    <w:uiPriority w:val="99"/>
    <w:qFormat/>
    <w:rsid w:val="00F959E5"/>
    <w:rPr>
      <w:rFonts w:ascii="Bookman Old Style" w:hAnsi="Bookman Old Style"/>
      <w:smallCaps/>
      <w:sz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B80847"/>
    <w:rPr>
      <w:rFonts w:ascii="Cambria" w:hAnsi="Cambria" w:cs="Times New Roman"/>
      <w:sz w:val="24"/>
      <w:szCs w:val="24"/>
    </w:rPr>
  </w:style>
  <w:style w:type="character" w:styleId="Hyperlink">
    <w:name w:val="Hyperlink"/>
    <w:basedOn w:val="DefaultParagraphFont"/>
    <w:uiPriority w:val="99"/>
    <w:rsid w:val="00F959E5"/>
    <w:rPr>
      <w:rFonts w:cs="Times New Roman"/>
      <w:color w:val="0000FF"/>
      <w:u w:val="single"/>
    </w:rPr>
  </w:style>
  <w:style w:type="paragraph" w:styleId="Footer">
    <w:name w:val="footer"/>
    <w:basedOn w:val="Normal"/>
    <w:link w:val="FooterChar"/>
    <w:uiPriority w:val="99"/>
    <w:rsid w:val="004931F4"/>
    <w:pPr>
      <w:tabs>
        <w:tab w:val="center" w:pos="4320"/>
        <w:tab w:val="right" w:pos="8640"/>
      </w:tabs>
    </w:pPr>
    <w:rPr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B80847"/>
    <w:rPr>
      <w:rFonts w:cs="Times New Roman"/>
      <w:sz w:val="20"/>
      <w:szCs w:val="20"/>
    </w:rPr>
  </w:style>
  <w:style w:type="paragraph" w:styleId="Header">
    <w:name w:val="header"/>
    <w:basedOn w:val="Normal"/>
    <w:link w:val="HeaderChar"/>
    <w:uiPriority w:val="99"/>
    <w:rsid w:val="00D97D43"/>
    <w:pPr>
      <w:tabs>
        <w:tab w:val="center" w:pos="4320"/>
        <w:tab w:val="right" w:pos="8640"/>
      </w:tabs>
    </w:pPr>
    <w:rPr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80847"/>
    <w:rPr>
      <w:rFonts w:cs="Times New Roman"/>
      <w:sz w:val="20"/>
      <w:szCs w:val="20"/>
    </w:rPr>
  </w:style>
  <w:style w:type="character" w:styleId="Strong">
    <w:name w:val="Strong"/>
    <w:basedOn w:val="DefaultParagraphFont"/>
    <w:uiPriority w:val="99"/>
    <w:qFormat/>
    <w:rsid w:val="00B02B36"/>
    <w:rPr>
      <w:rFonts w:cs="Times New Roman"/>
      <w:b/>
      <w:bCs/>
    </w:rPr>
  </w:style>
  <w:style w:type="character" w:customStyle="1" w:styleId="grame">
    <w:name w:val="grame"/>
    <w:basedOn w:val="DefaultParagraphFont"/>
    <w:uiPriority w:val="99"/>
    <w:rsid w:val="00C3663E"/>
    <w:rPr>
      <w:rFonts w:cs="Times New Roman"/>
    </w:rPr>
  </w:style>
  <w:style w:type="paragraph" w:styleId="HTMLPreformatted">
    <w:name w:val="HTML Preformatted"/>
    <w:basedOn w:val="Normal"/>
    <w:link w:val="HTMLPreformattedChar"/>
    <w:uiPriority w:val="99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B80847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rsid w:val="00B14E7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B14E76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rsid w:val="005400CB"/>
    <w:rPr>
      <w:rFonts w:cs="Times New Roman"/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6C5671"/>
    <w:pPr>
      <w:ind w:left="720"/>
      <w:contextualSpacing/>
    </w:pPr>
  </w:style>
  <w:style w:type="paragraph" w:customStyle="1" w:styleId="inbox-msolistparagraph">
    <w:name w:val="inbox-msolistparagraph"/>
    <w:basedOn w:val="Normal"/>
    <w:rsid w:val="000C2844"/>
    <w:pPr>
      <w:spacing w:before="100" w:beforeAutospacing="1" w:after="100" w:afterAutospacing="1"/>
    </w:pPr>
    <w:rPr>
      <w:rFonts w:eastAsiaTheme="minorHAnsi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9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1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67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1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6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16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00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847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430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364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18699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83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32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6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543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837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0240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91434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783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6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6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5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267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267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267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6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67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01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30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41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898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8063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706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0421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0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urdue.edu/provost/faculty/facultyInitiatives/facultyinitiatives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ngineering.purdue.edu/Intranet/Groups/Committees/Faculty%20Affairs%20Committee/FACMemberAccess/Fall2019/MeetingFolder111219/MassEmailPoliciesandProcedur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77031417</Template>
  <TotalTime>356</TotalTime>
  <Pages>2</Pages>
  <Words>374</Words>
  <Characters>2134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2503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dc:description/>
  <cp:lastModifiedBy>Freeland, Marsha J</cp:lastModifiedBy>
  <cp:revision>31</cp:revision>
  <cp:lastPrinted>2007-04-09T18:57:00Z</cp:lastPrinted>
  <dcterms:created xsi:type="dcterms:W3CDTF">2015-09-22T19:55:00Z</dcterms:created>
  <dcterms:modified xsi:type="dcterms:W3CDTF">2019-12-09T19:48:00Z</dcterms:modified>
</cp:coreProperties>
</file>