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57F2751B" w:rsidR="00D54751" w:rsidRDefault="001A3428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15,</w:t>
      </w:r>
      <w:r w:rsidR="000E52EF">
        <w:rPr>
          <w:szCs w:val="24"/>
        </w:rPr>
        <w:t xml:space="preserve"> 2019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CF364A">
        <w:rPr>
          <w:szCs w:val="24"/>
        </w:rPr>
        <w:t>1</w:t>
      </w:r>
      <w:r w:rsidR="00DF5B66">
        <w:rPr>
          <w:szCs w:val="24"/>
        </w:rPr>
        <w:t>2</w:t>
      </w:r>
      <w:r w:rsidR="00CF364A">
        <w:rPr>
          <w:szCs w:val="24"/>
        </w:rPr>
        <w:t xml:space="preserve">:30 – </w:t>
      </w:r>
      <w:r w:rsidR="00DF5B66">
        <w:rPr>
          <w:szCs w:val="24"/>
        </w:rPr>
        <w:t>1</w:t>
      </w:r>
      <w:r w:rsidR="0029471F">
        <w:rPr>
          <w:szCs w:val="24"/>
        </w:rPr>
        <w:t xml:space="preserve">:30 pm, </w:t>
      </w:r>
      <w:r>
        <w:rPr>
          <w:szCs w:val="24"/>
        </w:rPr>
        <w:t xml:space="preserve">Dunville Conference Room, </w:t>
      </w:r>
      <w:r w:rsidR="0029471F">
        <w:rPr>
          <w:szCs w:val="24"/>
        </w:rPr>
        <w:t>ARMS 30</w:t>
      </w:r>
      <w:r>
        <w:rPr>
          <w:szCs w:val="24"/>
        </w:rPr>
        <w:t>41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4764AA3A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</w:t>
      </w:r>
      <w:r w:rsidR="001A3428">
        <w:rPr>
          <w:szCs w:val="24"/>
        </w:rPr>
        <w:t>M. Bowman</w:t>
      </w:r>
      <w:r w:rsidR="008D5D78">
        <w:rPr>
          <w:szCs w:val="24"/>
        </w:rPr>
        <w:t xml:space="preserve">, N. Kong, K. Marais, G. Shaver, </w:t>
      </w:r>
      <w:r w:rsidR="00941533">
        <w:rPr>
          <w:szCs w:val="24"/>
        </w:rPr>
        <w:t>A. Raman,</w:t>
      </w:r>
      <w:r w:rsidR="0034534B">
        <w:rPr>
          <w:szCs w:val="24"/>
        </w:rPr>
        <w:t xml:space="preserve">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34534B">
        <w:rPr>
          <w:szCs w:val="24"/>
        </w:rPr>
        <w:t>H. Cai</w:t>
      </w:r>
      <w:r w:rsidR="00DF5B66">
        <w:rPr>
          <w:szCs w:val="24"/>
        </w:rPr>
        <w:t xml:space="preserve">, J. Wachs, S. Sundaram, H. Abdel-Khalik, </w:t>
      </w:r>
      <w:r w:rsidR="001A3428">
        <w:rPr>
          <w:szCs w:val="24"/>
        </w:rPr>
        <w:t>T. Moore</w:t>
      </w:r>
      <w:r w:rsidR="00DF5B66">
        <w:rPr>
          <w:szCs w:val="24"/>
        </w:rPr>
        <w:t>, A. Engelberth</w:t>
      </w:r>
    </w:p>
    <w:p w14:paraId="39EE9684" w14:textId="111122B8" w:rsidR="003A7CF6" w:rsidRDefault="003A7CF6" w:rsidP="008915C4">
      <w:pPr>
        <w:autoSpaceDE w:val="0"/>
        <w:autoSpaceDN w:val="0"/>
        <w:adjustRightInd w:val="0"/>
        <w:rPr>
          <w:szCs w:val="24"/>
        </w:rPr>
      </w:pPr>
    </w:p>
    <w:p w14:paraId="484FC077" w14:textId="77777777" w:rsidR="001A3428" w:rsidRDefault="00650881" w:rsidP="00DF5B66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1.  </w:t>
      </w:r>
      <w:r w:rsidR="00D54751" w:rsidRPr="00650881">
        <w:rPr>
          <w:szCs w:val="24"/>
        </w:rPr>
        <w:t>Call to order</w:t>
      </w:r>
      <w:r w:rsidR="002A69E5" w:rsidRPr="00650881">
        <w:rPr>
          <w:szCs w:val="24"/>
        </w:rPr>
        <w:br/>
      </w:r>
      <w:r>
        <w:rPr>
          <w:szCs w:val="24"/>
        </w:rPr>
        <w:t xml:space="preserve">2.  </w:t>
      </w:r>
      <w:r w:rsidR="00D54751" w:rsidRPr="00650881">
        <w:rPr>
          <w:szCs w:val="24"/>
        </w:rPr>
        <w:t>Agenda review and approval</w:t>
      </w:r>
      <w:r w:rsidR="002A69E5" w:rsidRPr="00650881">
        <w:rPr>
          <w:szCs w:val="24"/>
        </w:rPr>
        <w:br/>
      </w:r>
      <w:r>
        <w:rPr>
          <w:szCs w:val="24"/>
        </w:rPr>
        <w:t xml:space="preserve">3.  </w:t>
      </w:r>
      <w:r w:rsidR="00D37CC7" w:rsidRPr="00650881">
        <w:rPr>
          <w:szCs w:val="24"/>
        </w:rPr>
        <w:t xml:space="preserve">Approval of minutes from </w:t>
      </w:r>
      <w:r w:rsidR="001A3428">
        <w:rPr>
          <w:szCs w:val="24"/>
        </w:rPr>
        <w:t>September 10</w:t>
      </w:r>
      <w:r w:rsidR="0029471F" w:rsidRPr="00650881">
        <w:rPr>
          <w:szCs w:val="24"/>
        </w:rPr>
        <w:t>, 2019</w:t>
      </w:r>
      <w:r w:rsidR="000E52EF" w:rsidRPr="00650881">
        <w:rPr>
          <w:szCs w:val="24"/>
        </w:rPr>
        <w:t>,</w:t>
      </w:r>
      <w:r w:rsidR="00A2078C" w:rsidRPr="00650881">
        <w:rPr>
          <w:szCs w:val="24"/>
        </w:rPr>
        <w:t xml:space="preserve"> meeting</w:t>
      </w:r>
    </w:p>
    <w:p w14:paraId="45E337A1" w14:textId="5A6B9D62" w:rsidR="00553E2F" w:rsidRDefault="001A3428" w:rsidP="00DF5B66">
      <w:pPr>
        <w:autoSpaceDE w:val="0"/>
        <w:autoSpaceDN w:val="0"/>
        <w:adjustRightInd w:val="0"/>
        <w:spacing w:line="360" w:lineRule="auto"/>
      </w:pPr>
      <w:r>
        <w:rPr>
          <w:szCs w:val="24"/>
        </w:rPr>
        <w:t>4.  COACHE results – update on current efforts</w:t>
      </w:r>
      <w:r w:rsidR="002A69E5" w:rsidRPr="00650881">
        <w:rPr>
          <w:szCs w:val="24"/>
        </w:rPr>
        <w:br/>
      </w:r>
      <w:r>
        <w:t>5</w:t>
      </w:r>
      <w:r w:rsidR="00650881">
        <w:t xml:space="preserve">.  </w:t>
      </w:r>
      <w:r w:rsidR="00DF5B66">
        <w:t>Rules of engagement – what would make FAC participation most useful for representatives and schools?</w:t>
      </w:r>
    </w:p>
    <w:p w14:paraId="0E976170" w14:textId="6639CD55" w:rsidR="009D57E5" w:rsidRDefault="001A3428" w:rsidP="00DF5B66">
      <w:pPr>
        <w:autoSpaceDE w:val="0"/>
        <w:autoSpaceDN w:val="0"/>
        <w:adjustRightInd w:val="0"/>
        <w:spacing w:line="360" w:lineRule="auto"/>
      </w:pPr>
      <w:r>
        <w:t>6</w:t>
      </w:r>
      <w:bookmarkStart w:id="0" w:name="_GoBack"/>
      <w:bookmarkEnd w:id="0"/>
      <w:r w:rsidR="009D57E5">
        <w:t>.  Identifying a “project” for 19-20, e.g., last year it was the mentoring survey.</w:t>
      </w:r>
    </w:p>
    <w:p w14:paraId="35178E35" w14:textId="4A073EAB" w:rsidR="00E03B7B" w:rsidRDefault="00E03B7B" w:rsidP="00DF5B66">
      <w:pPr>
        <w:autoSpaceDE w:val="0"/>
        <w:autoSpaceDN w:val="0"/>
        <w:adjustRightInd w:val="0"/>
        <w:spacing w:line="360" w:lineRule="auto"/>
      </w:pPr>
      <w:r>
        <w:t>9.  Other</w:t>
      </w:r>
    </w:p>
    <w:p w14:paraId="56B16A55" w14:textId="163DD220" w:rsidR="00DF5B66" w:rsidRDefault="00DF5B66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41092" w14:textId="77777777" w:rsidR="00DF5B66" w:rsidRDefault="00DF5B66">
      <w:r>
        <w:separator/>
      </w:r>
    </w:p>
  </w:endnote>
  <w:endnote w:type="continuationSeparator" w:id="0">
    <w:p w14:paraId="577A2AF3" w14:textId="77777777" w:rsidR="00DF5B66" w:rsidRDefault="00DF5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57DD3" w14:textId="77777777" w:rsidR="00DF5B66" w:rsidRDefault="00DF5B66">
      <w:r>
        <w:separator/>
      </w:r>
    </w:p>
  </w:footnote>
  <w:footnote w:type="continuationSeparator" w:id="0">
    <w:p w14:paraId="4913B0A6" w14:textId="77777777" w:rsidR="00DF5B66" w:rsidRDefault="00DF5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0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0"/>
  </w:num>
  <w:num w:numId="5">
    <w:abstractNumId w:val="17"/>
  </w:num>
  <w:num w:numId="6">
    <w:abstractNumId w:val="16"/>
  </w:num>
  <w:num w:numId="7">
    <w:abstractNumId w:val="18"/>
  </w:num>
  <w:num w:numId="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1"/>
  </w:num>
  <w:num w:numId="11">
    <w:abstractNumId w:val="15"/>
  </w:num>
  <w:num w:numId="12">
    <w:abstractNumId w:val="5"/>
  </w:num>
  <w:num w:numId="13">
    <w:abstractNumId w:val="2"/>
  </w:num>
  <w:num w:numId="14">
    <w:abstractNumId w:val="10"/>
  </w:num>
  <w:num w:numId="15">
    <w:abstractNumId w:val="9"/>
  </w:num>
  <w:num w:numId="16">
    <w:abstractNumId w:val="7"/>
  </w:num>
  <w:num w:numId="17">
    <w:abstractNumId w:val="6"/>
  </w:num>
  <w:num w:numId="18">
    <w:abstractNumId w:val="14"/>
  </w:num>
  <w:num w:numId="19">
    <w:abstractNumId w:val="12"/>
  </w:num>
  <w:num w:numId="20">
    <w:abstractNumId w:val="2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3428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DF5B66"/>
    <w:rsid w:val="00E00D3D"/>
    <w:rsid w:val="00E02FFB"/>
    <w:rsid w:val="00E03B7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78C7C7D1</Template>
  <TotalTime>269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27</cp:revision>
  <cp:lastPrinted>2007-04-09T18:57:00Z</cp:lastPrinted>
  <dcterms:created xsi:type="dcterms:W3CDTF">2015-09-22T19:55:00Z</dcterms:created>
  <dcterms:modified xsi:type="dcterms:W3CDTF">2019-10-14T20:43:00Z</dcterms:modified>
</cp:coreProperties>
</file>