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3ADE" w:rsidRDefault="00244914" w:rsidP="00244914">
      <w:pPr>
        <w:jc w:val="center"/>
      </w:pPr>
      <w:r>
        <w:t>Purdue University</w:t>
      </w:r>
    </w:p>
    <w:p w:rsidR="00244914" w:rsidRDefault="00244914" w:rsidP="00244914">
      <w:pPr>
        <w:jc w:val="center"/>
      </w:pPr>
      <w:r>
        <w:t>Faculty Affairs Committee</w:t>
      </w:r>
    </w:p>
    <w:p w:rsidR="00244914" w:rsidRDefault="00244914" w:rsidP="00244914">
      <w:pPr>
        <w:jc w:val="center"/>
      </w:pPr>
      <w:r>
        <w:t>2019-20 Meeting Schedule</w:t>
      </w:r>
    </w:p>
    <w:p w:rsidR="00244914" w:rsidRDefault="00244914" w:rsidP="00244914">
      <w:pPr>
        <w:jc w:val="center"/>
        <w:rPr>
          <w:b w:val="0"/>
        </w:rPr>
      </w:pPr>
    </w:p>
    <w:p w:rsidR="00244914" w:rsidRDefault="00244914" w:rsidP="00244914">
      <w:pPr>
        <w:jc w:val="center"/>
        <w:rPr>
          <w:b w:val="0"/>
        </w:rPr>
      </w:pPr>
    </w:p>
    <w:p w:rsidR="00244914" w:rsidRPr="00244914" w:rsidRDefault="00244914" w:rsidP="00244914">
      <w:pPr>
        <w:rPr>
          <w:b w:val="0"/>
        </w:rPr>
      </w:pPr>
      <w:r w:rsidRPr="00244914">
        <w:rPr>
          <w:b w:val="0"/>
        </w:rPr>
        <w:t>Sept. 10, ARMS 3001</w:t>
      </w:r>
    </w:p>
    <w:p w:rsidR="00244914" w:rsidRPr="00244914" w:rsidRDefault="00244914" w:rsidP="00244914">
      <w:pPr>
        <w:rPr>
          <w:b w:val="0"/>
        </w:rPr>
      </w:pPr>
      <w:r w:rsidRPr="00244914">
        <w:rPr>
          <w:b w:val="0"/>
        </w:rPr>
        <w:t>Oct. 15, ARMS 3041 (Dunville Conference Room)</w:t>
      </w:r>
    </w:p>
    <w:p w:rsidR="00244914" w:rsidRPr="00244914" w:rsidRDefault="00244914" w:rsidP="00244914">
      <w:pPr>
        <w:rPr>
          <w:b w:val="0"/>
        </w:rPr>
      </w:pPr>
      <w:r w:rsidRPr="00244914">
        <w:rPr>
          <w:b w:val="0"/>
        </w:rPr>
        <w:t>Nov. 12, ARMS 3041</w:t>
      </w:r>
    </w:p>
    <w:p w:rsidR="00244914" w:rsidRPr="00244914" w:rsidRDefault="00244914" w:rsidP="00244914">
      <w:pPr>
        <w:rPr>
          <w:b w:val="0"/>
        </w:rPr>
      </w:pPr>
      <w:r w:rsidRPr="00244914">
        <w:rPr>
          <w:b w:val="0"/>
        </w:rPr>
        <w:t>Dec. 10, ARMS 3041</w:t>
      </w:r>
    </w:p>
    <w:p w:rsidR="00244914" w:rsidRPr="00244914" w:rsidRDefault="00244914" w:rsidP="00244914">
      <w:pPr>
        <w:rPr>
          <w:b w:val="0"/>
        </w:rPr>
      </w:pPr>
      <w:r w:rsidRPr="00244914">
        <w:rPr>
          <w:b w:val="0"/>
        </w:rPr>
        <w:t>Jan. 21, ARMS 3041</w:t>
      </w:r>
    </w:p>
    <w:p w:rsidR="00244914" w:rsidRPr="00244914" w:rsidRDefault="00244914" w:rsidP="00244914">
      <w:pPr>
        <w:rPr>
          <w:b w:val="0"/>
        </w:rPr>
      </w:pPr>
      <w:r w:rsidRPr="00244914">
        <w:rPr>
          <w:b w:val="0"/>
        </w:rPr>
        <w:t>Feb. 25, ARMS 3041</w:t>
      </w:r>
    </w:p>
    <w:p w:rsidR="00244914" w:rsidRPr="00244914" w:rsidRDefault="00244914" w:rsidP="00244914">
      <w:pPr>
        <w:rPr>
          <w:b w:val="0"/>
        </w:rPr>
      </w:pPr>
      <w:r w:rsidRPr="00244914">
        <w:rPr>
          <w:b w:val="0"/>
        </w:rPr>
        <w:t>Mar. 10, ARMS 3041</w:t>
      </w:r>
    </w:p>
    <w:p w:rsidR="00244914" w:rsidRDefault="00244914" w:rsidP="00244914">
      <w:pPr>
        <w:rPr>
          <w:b w:val="0"/>
        </w:rPr>
      </w:pPr>
      <w:r w:rsidRPr="00244914">
        <w:rPr>
          <w:b w:val="0"/>
        </w:rPr>
        <w:t>Apr. 21, ARMS 3041</w:t>
      </w:r>
    </w:p>
    <w:p w:rsidR="00244914" w:rsidRDefault="00244914" w:rsidP="00244914">
      <w:pPr>
        <w:rPr>
          <w:b w:val="0"/>
        </w:rPr>
      </w:pPr>
    </w:p>
    <w:p w:rsidR="00244914" w:rsidRDefault="00244914" w:rsidP="00244914">
      <w:r>
        <w:t>**</w:t>
      </w:r>
      <w:r>
        <w:t xml:space="preserve">These will all take place on </w:t>
      </w:r>
      <w:r w:rsidRPr="00244914">
        <w:rPr>
          <w:b w:val="0"/>
          <w:bCs/>
          <w:i/>
        </w:rPr>
        <w:t>Tuesdays, 12:30 – 1:30</w:t>
      </w:r>
      <w:r>
        <w:t>.  FAC members agreed last semester that a standard meeting time, as adopted by other standing committees, would be useful for planning purposes and maximizing attendance. Going forward, the standard meeting time for FAC will be Tuesdays, 12:30 – 1:30.  If you are not available during that time, please contact the alternate for your school/division and ask them to attend in your place.</w:t>
      </w:r>
    </w:p>
    <w:p w:rsidR="00244914" w:rsidRPr="00244914" w:rsidRDefault="00244914" w:rsidP="00244914">
      <w:pPr>
        <w:rPr>
          <w:b w:val="0"/>
        </w:rPr>
      </w:pPr>
    </w:p>
    <w:p w:rsidR="00244914" w:rsidRPr="00244914" w:rsidRDefault="00244914" w:rsidP="00244914">
      <w:pPr>
        <w:jc w:val="center"/>
        <w:rPr>
          <w:b w:val="0"/>
        </w:rPr>
      </w:pPr>
      <w:bookmarkStart w:id="0" w:name="_GoBack"/>
      <w:bookmarkEnd w:id="0"/>
    </w:p>
    <w:sectPr w:rsidR="00244914" w:rsidRPr="002449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914"/>
    <w:rsid w:val="00244914"/>
    <w:rsid w:val="00EC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13967"/>
  <w15:chartTrackingRefBased/>
  <w15:docId w15:val="{6DFB2C89-8A55-4608-91A0-734EB9404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b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05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14BF8D5D</Template>
  <TotalTime>8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Engineering Computer Network</Company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Vigar, Jill K</dc:creator>
  <cp:keywords/>
  <dc:description/>
  <cp:lastModifiedBy>Vigar, Jill K</cp:lastModifiedBy>
  <cp:revision>1</cp:revision>
  <dcterms:created xsi:type="dcterms:W3CDTF">2019-08-20T19:22:00Z</dcterms:created>
  <dcterms:modified xsi:type="dcterms:W3CDTF">2019-08-20T19:30:00Z</dcterms:modified>
</cp:coreProperties>
</file>