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61261F" w14:textId="77777777" w:rsidR="00D54751" w:rsidRPr="00230367" w:rsidRDefault="00D54751" w:rsidP="00D96C43">
      <w:pPr>
        <w:ind w:left="-180"/>
      </w:pPr>
      <w:bookmarkStart w:id="0" w:name="_GoBack"/>
      <w:bookmarkEnd w:id="0"/>
    </w:p>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76108920" w:rsidR="00D54751" w:rsidRPr="00230367" w:rsidRDefault="00D54751" w:rsidP="00B53A6A">
      <w:pPr>
        <w:autoSpaceDE w:val="0"/>
        <w:autoSpaceDN w:val="0"/>
        <w:adjustRightInd w:val="0"/>
        <w:jc w:val="center"/>
        <w:rPr>
          <w:szCs w:val="24"/>
        </w:rPr>
      </w:pPr>
      <w:r w:rsidRPr="00230367">
        <w:rPr>
          <w:szCs w:val="24"/>
        </w:rPr>
        <w:t xml:space="preserve">Meeting </w:t>
      </w:r>
      <w:r w:rsidR="00DA1236">
        <w:rPr>
          <w:szCs w:val="24"/>
        </w:rPr>
        <w:t>Minutes</w:t>
      </w:r>
    </w:p>
    <w:p w14:paraId="55777FDC" w14:textId="77777777" w:rsidR="00D54751" w:rsidRDefault="00D54751" w:rsidP="009C0890">
      <w:pPr>
        <w:autoSpaceDE w:val="0"/>
        <w:autoSpaceDN w:val="0"/>
        <w:adjustRightInd w:val="0"/>
        <w:jc w:val="center"/>
        <w:rPr>
          <w:szCs w:val="24"/>
        </w:rPr>
      </w:pPr>
    </w:p>
    <w:p w14:paraId="6470EF97" w14:textId="434C99DA" w:rsidR="00D54751" w:rsidRDefault="000C2844" w:rsidP="009C0890">
      <w:pPr>
        <w:autoSpaceDE w:val="0"/>
        <w:autoSpaceDN w:val="0"/>
        <w:adjustRightInd w:val="0"/>
        <w:jc w:val="center"/>
        <w:rPr>
          <w:szCs w:val="24"/>
        </w:rPr>
      </w:pPr>
      <w:r>
        <w:rPr>
          <w:szCs w:val="24"/>
        </w:rPr>
        <w:t>December 8</w:t>
      </w:r>
      <w:r w:rsidR="008D5D78">
        <w:rPr>
          <w:szCs w:val="24"/>
        </w:rPr>
        <w:t>, 2017</w:t>
      </w:r>
      <w:r w:rsidR="003473E0">
        <w:rPr>
          <w:szCs w:val="24"/>
        </w:rPr>
        <w:t>,</w:t>
      </w:r>
      <w:r w:rsidR="000B569B">
        <w:rPr>
          <w:szCs w:val="24"/>
        </w:rPr>
        <w:t xml:space="preserve"> </w:t>
      </w:r>
      <w:r w:rsidR="008D5D78">
        <w:rPr>
          <w:szCs w:val="24"/>
        </w:rPr>
        <w:t>1:00 – 2</w:t>
      </w:r>
      <w:r w:rsidR="00EA26A4">
        <w:rPr>
          <w:szCs w:val="24"/>
        </w:rPr>
        <w:t>:00 pm</w:t>
      </w:r>
      <w:r w:rsidR="003473E0">
        <w:rPr>
          <w:szCs w:val="24"/>
        </w:rPr>
        <w:t xml:space="preserve">, </w:t>
      </w:r>
      <w:r w:rsidR="000B569B">
        <w:rPr>
          <w:szCs w:val="24"/>
        </w:rPr>
        <w:t xml:space="preserve">ARMS </w:t>
      </w:r>
      <w:r w:rsidR="00EA26A4">
        <w:rPr>
          <w:szCs w:val="24"/>
        </w:rPr>
        <w:t>3</w:t>
      </w:r>
      <w:r w:rsidR="008D5D78">
        <w:rPr>
          <w:szCs w:val="24"/>
        </w:rPr>
        <w:t>001</w:t>
      </w:r>
    </w:p>
    <w:p w14:paraId="4C72F2BC" w14:textId="77777777" w:rsidR="00D54751" w:rsidRDefault="00D54751" w:rsidP="009C0890">
      <w:pPr>
        <w:autoSpaceDE w:val="0"/>
        <w:autoSpaceDN w:val="0"/>
        <w:adjustRightInd w:val="0"/>
        <w:jc w:val="center"/>
        <w:rPr>
          <w:szCs w:val="24"/>
        </w:rPr>
      </w:pPr>
    </w:p>
    <w:p w14:paraId="70D706B0" w14:textId="2A0A92BF" w:rsidR="00D54751" w:rsidRDefault="00DA1236" w:rsidP="008915C4">
      <w:pPr>
        <w:autoSpaceDE w:val="0"/>
        <w:autoSpaceDN w:val="0"/>
        <w:adjustRightInd w:val="0"/>
        <w:rPr>
          <w:szCs w:val="24"/>
        </w:rPr>
      </w:pPr>
      <w:r>
        <w:rPr>
          <w:szCs w:val="24"/>
        </w:rPr>
        <w:t>Present</w:t>
      </w:r>
      <w:r w:rsidR="00D54751" w:rsidRPr="00230367">
        <w:rPr>
          <w:szCs w:val="24"/>
        </w:rPr>
        <w:t xml:space="preserve">:  </w:t>
      </w:r>
      <w:r w:rsidR="008D5D78">
        <w:rPr>
          <w:szCs w:val="24"/>
        </w:rPr>
        <w:t xml:space="preserve">M. Bowman, M. Cardella, K. Marais, S. Nof, </w:t>
      </w:r>
      <w:r w:rsidR="000C2844">
        <w:rPr>
          <w:szCs w:val="24"/>
        </w:rPr>
        <w:t>A. Engelberth</w:t>
      </w:r>
    </w:p>
    <w:p w14:paraId="0E4D7121" w14:textId="77777777" w:rsidR="00DA1236" w:rsidRDefault="00DA1236" w:rsidP="008915C4">
      <w:pPr>
        <w:autoSpaceDE w:val="0"/>
        <w:autoSpaceDN w:val="0"/>
        <w:adjustRightInd w:val="0"/>
        <w:rPr>
          <w:szCs w:val="24"/>
        </w:rPr>
      </w:pPr>
    </w:p>
    <w:p w14:paraId="4BF9B4B6" w14:textId="3107266F" w:rsidR="00DA1236" w:rsidRDefault="00DA1236" w:rsidP="008915C4">
      <w:pPr>
        <w:autoSpaceDE w:val="0"/>
        <w:autoSpaceDN w:val="0"/>
        <w:adjustRightInd w:val="0"/>
        <w:rPr>
          <w:szCs w:val="24"/>
        </w:rPr>
      </w:pPr>
      <w:r>
        <w:rPr>
          <w:szCs w:val="24"/>
        </w:rPr>
        <w:t>Absent: K. Howell, S. Bhave, J. Blendell, H. Cai, I. Hua, N. Kong, G. Shaver, R. Taleyarkhan, Y. Won</w:t>
      </w:r>
    </w:p>
    <w:p w14:paraId="51B0143B" w14:textId="77777777" w:rsidR="00D54751" w:rsidRDefault="00D54751" w:rsidP="00703B22">
      <w:pPr>
        <w:autoSpaceDE w:val="0"/>
        <w:autoSpaceDN w:val="0"/>
        <w:adjustRightInd w:val="0"/>
        <w:rPr>
          <w:szCs w:val="24"/>
        </w:rPr>
      </w:pPr>
    </w:p>
    <w:p w14:paraId="6B04F472" w14:textId="4D22C9B3" w:rsidR="00D54751" w:rsidRDefault="00DE67D7" w:rsidP="004F5587">
      <w:pPr>
        <w:numPr>
          <w:ilvl w:val="0"/>
          <w:numId w:val="6"/>
        </w:numPr>
        <w:autoSpaceDE w:val="0"/>
        <w:autoSpaceDN w:val="0"/>
        <w:adjustRightInd w:val="0"/>
        <w:spacing w:line="360" w:lineRule="auto"/>
        <w:rPr>
          <w:szCs w:val="24"/>
        </w:rPr>
      </w:pPr>
      <w:r>
        <w:rPr>
          <w:szCs w:val="24"/>
        </w:rPr>
        <w:t>Meeting c</w:t>
      </w:r>
      <w:r w:rsidR="00D54751" w:rsidRPr="00230367">
        <w:rPr>
          <w:szCs w:val="24"/>
        </w:rPr>
        <w:t>all</w:t>
      </w:r>
      <w:r>
        <w:rPr>
          <w:szCs w:val="24"/>
        </w:rPr>
        <w:t>ed</w:t>
      </w:r>
      <w:r w:rsidR="00D54751" w:rsidRPr="00230367">
        <w:rPr>
          <w:szCs w:val="24"/>
        </w:rPr>
        <w:t xml:space="preserve"> to order</w:t>
      </w:r>
      <w:r>
        <w:rPr>
          <w:szCs w:val="24"/>
        </w:rPr>
        <w:t xml:space="preserve"> at 1:05 p.m.</w:t>
      </w:r>
    </w:p>
    <w:p w14:paraId="2601421D" w14:textId="15551580" w:rsidR="00D54751" w:rsidRDefault="00D54751" w:rsidP="004F5587">
      <w:pPr>
        <w:numPr>
          <w:ilvl w:val="0"/>
          <w:numId w:val="6"/>
        </w:numPr>
        <w:autoSpaceDE w:val="0"/>
        <w:autoSpaceDN w:val="0"/>
        <w:adjustRightInd w:val="0"/>
        <w:spacing w:line="360" w:lineRule="auto"/>
        <w:rPr>
          <w:szCs w:val="24"/>
        </w:rPr>
      </w:pPr>
      <w:r w:rsidRPr="00230367">
        <w:rPr>
          <w:szCs w:val="24"/>
        </w:rPr>
        <w:t>Agenda review</w:t>
      </w:r>
      <w:r w:rsidR="005702AC">
        <w:rPr>
          <w:szCs w:val="24"/>
        </w:rPr>
        <w:t xml:space="preserve">ed and approved </w:t>
      </w:r>
    </w:p>
    <w:p w14:paraId="1952239C" w14:textId="207028A2" w:rsidR="000E1DEA" w:rsidRDefault="00DE67D7" w:rsidP="004F5587">
      <w:pPr>
        <w:numPr>
          <w:ilvl w:val="0"/>
          <w:numId w:val="6"/>
        </w:numPr>
        <w:autoSpaceDE w:val="0"/>
        <w:autoSpaceDN w:val="0"/>
        <w:adjustRightInd w:val="0"/>
        <w:spacing w:line="360" w:lineRule="auto"/>
        <w:rPr>
          <w:szCs w:val="24"/>
        </w:rPr>
      </w:pPr>
      <w:r>
        <w:rPr>
          <w:szCs w:val="24"/>
        </w:rPr>
        <w:t>M</w:t>
      </w:r>
      <w:r w:rsidR="00D37CC7" w:rsidRPr="0063232C">
        <w:rPr>
          <w:szCs w:val="24"/>
        </w:rPr>
        <w:t xml:space="preserve">inutes from </w:t>
      </w:r>
      <w:r w:rsidR="000C2844">
        <w:rPr>
          <w:szCs w:val="24"/>
        </w:rPr>
        <w:t>Nov. 10</w:t>
      </w:r>
      <w:r w:rsidR="00D37CC7">
        <w:rPr>
          <w:szCs w:val="24"/>
        </w:rPr>
        <w:t>, 2017,</w:t>
      </w:r>
      <w:r w:rsidR="00D37CC7" w:rsidRPr="0063232C">
        <w:rPr>
          <w:szCs w:val="24"/>
        </w:rPr>
        <w:t xml:space="preserve"> meeting</w:t>
      </w:r>
      <w:r w:rsidR="005702AC">
        <w:rPr>
          <w:szCs w:val="24"/>
        </w:rPr>
        <w:t xml:space="preserve"> were approved</w:t>
      </w:r>
    </w:p>
    <w:p w14:paraId="3F2D9F9E" w14:textId="7BD5EED6" w:rsidR="000C2844" w:rsidRDefault="000C2844" w:rsidP="004F5587">
      <w:pPr>
        <w:numPr>
          <w:ilvl w:val="0"/>
          <w:numId w:val="6"/>
        </w:numPr>
        <w:autoSpaceDE w:val="0"/>
        <w:autoSpaceDN w:val="0"/>
        <w:adjustRightInd w:val="0"/>
        <w:spacing w:line="360" w:lineRule="auto"/>
        <w:rPr>
          <w:szCs w:val="24"/>
        </w:rPr>
      </w:pPr>
      <w:r>
        <w:rPr>
          <w:szCs w:val="24"/>
        </w:rPr>
        <w:t>Review list of issues and action items</w:t>
      </w:r>
    </w:p>
    <w:p w14:paraId="15493A9F" w14:textId="153C7D31" w:rsidR="000C2844" w:rsidRDefault="000C2844" w:rsidP="0089548C">
      <w:pPr>
        <w:pStyle w:val="inbox-msolistparagraph"/>
        <w:ind w:left="720"/>
      </w:pPr>
      <w:r w:rsidRPr="00FC7A91">
        <w:rPr>
          <w:u w:val="single"/>
        </w:rPr>
        <w:t>The need for each school/division to have a written policy on paid parental leaves.</w:t>
      </w:r>
      <w:r>
        <w:t xml:space="preserve"> Policies within the different units seem to vary widely.  </w:t>
      </w:r>
      <w:r w:rsidR="0089548C">
        <w:t>Alina Alexeenko attended today’s meeting to share the information that the Women Faculty in Engineering</w:t>
      </w:r>
      <w:r w:rsidR="007F39BA">
        <w:t xml:space="preserve"> </w:t>
      </w:r>
      <w:r w:rsidR="0089548C">
        <w:t>Committee</w:t>
      </w:r>
      <w:r w:rsidR="007F39BA">
        <w:t xml:space="preserve"> (WFEC)</w:t>
      </w:r>
      <w:r w:rsidR="0089548C">
        <w:t xml:space="preserve"> has researched and compiled.</w:t>
      </w:r>
    </w:p>
    <w:p w14:paraId="312957B8" w14:textId="64459D95" w:rsidR="0089548C" w:rsidRDefault="0089548C" w:rsidP="0089548C">
      <w:pPr>
        <w:pStyle w:val="inbox-msolistparagraph"/>
        <w:ind w:left="720"/>
      </w:pPr>
      <w:r>
        <w:t>Parents whose child</w:t>
      </w:r>
      <w:r w:rsidR="007F39BA">
        <w:t>ren are</w:t>
      </w:r>
      <w:r>
        <w:t xml:space="preserve"> born during the summer receive no pay because they’re not under contract</w:t>
      </w:r>
      <w:r w:rsidR="007F39BA">
        <w:t xml:space="preserve"> and most research projects do not allow funding to be used for leaves. This extends to sick leaves taken in the summer, too.</w:t>
      </w:r>
    </w:p>
    <w:p w14:paraId="4C9B7C12" w14:textId="5F1C9E42" w:rsidR="007F39BA" w:rsidRDefault="007F39BA" w:rsidP="0089548C">
      <w:pPr>
        <w:pStyle w:val="inbox-msolistparagraph"/>
        <w:ind w:left="720"/>
      </w:pPr>
      <w:r>
        <w:t xml:space="preserve">WFEC attended a meeting with upper administration and HR reps to oppose changes to the current leave policy.  </w:t>
      </w:r>
      <w:r w:rsidR="002019E4">
        <w:t>The outcome was that no changes were made to the original policy i</w:t>
      </w:r>
      <w:r w:rsidR="00130D95">
        <w:t>mplemented in 2009.  Also, WFEC made the following recommendations:</w:t>
      </w:r>
    </w:p>
    <w:p w14:paraId="5A88ED29" w14:textId="03FC6AB2" w:rsidR="002019E4" w:rsidRDefault="002019E4" w:rsidP="00FC7A91">
      <w:pPr>
        <w:pStyle w:val="inbox-msolistparagraph"/>
        <w:numPr>
          <w:ilvl w:val="0"/>
          <w:numId w:val="16"/>
        </w:numPr>
      </w:pPr>
      <w:r>
        <w:t>Do not decrease PTO and total compensation f</w:t>
      </w:r>
      <w:r w:rsidR="00130D95">
        <w:t>or new mothers. They recommend</w:t>
      </w:r>
      <w:r>
        <w:t xml:space="preserve"> at least 12 weeks PTO for birth mothers.</w:t>
      </w:r>
    </w:p>
    <w:p w14:paraId="45159840" w14:textId="74AE095F" w:rsidR="002019E4" w:rsidRDefault="002019E4" w:rsidP="00FC7A91">
      <w:pPr>
        <w:pStyle w:val="inbox-msolistparagraph"/>
        <w:numPr>
          <w:ilvl w:val="0"/>
          <w:numId w:val="16"/>
        </w:numPr>
      </w:pPr>
      <w:r>
        <w:t>Decrease paperwork burden on faculty related to leaves. Purdue should administer payments instead of an insurance company.</w:t>
      </w:r>
    </w:p>
    <w:p w14:paraId="393300AF" w14:textId="53AA6C82" w:rsidR="002019E4" w:rsidRDefault="002019E4" w:rsidP="00FC7A91">
      <w:pPr>
        <w:pStyle w:val="inbox-msolistparagraph"/>
        <w:numPr>
          <w:ilvl w:val="0"/>
          <w:numId w:val="16"/>
        </w:numPr>
      </w:pPr>
      <w:r>
        <w:t>Develop a referral service for sick childcare.</w:t>
      </w:r>
    </w:p>
    <w:p w14:paraId="0595D987" w14:textId="36916029" w:rsidR="00130D95" w:rsidRDefault="00130D95" w:rsidP="0089548C">
      <w:pPr>
        <w:pStyle w:val="inbox-msolistparagraph"/>
        <w:ind w:left="720"/>
      </w:pPr>
      <w:r>
        <w:t xml:space="preserve">It was also noted that schools and divisions differ in how they apply the college’s policy on flexible workload assignment.  It was suggested to create an information package for heads that contains examples of </w:t>
      </w:r>
      <w:r w:rsidR="007C7453">
        <w:t>adjustments that have worked well, as well as what has not worked well.</w:t>
      </w:r>
    </w:p>
    <w:p w14:paraId="6FF574DE" w14:textId="221F5238" w:rsidR="007C7453" w:rsidRDefault="007C7453" w:rsidP="0089548C">
      <w:pPr>
        <w:pStyle w:val="inbox-msolistparagraph"/>
        <w:ind w:left="720"/>
      </w:pPr>
      <w:r>
        <w:t xml:space="preserve">A subgroup of WFEC met in 2012 to discuss issues related to parental leaves for graduate students.  </w:t>
      </w:r>
      <w:r w:rsidR="001B60E1">
        <w:t xml:space="preserve">Since PIs must pay for parental leaves, there is a disincentive to hire women graduate students and post-docs, which disproportionally affects women faculty.  </w:t>
      </w:r>
    </w:p>
    <w:p w14:paraId="67AAE4FB" w14:textId="0320BC06" w:rsidR="001B60E1" w:rsidRDefault="001B60E1" w:rsidP="0089548C">
      <w:pPr>
        <w:pStyle w:val="inbox-msolistparagraph"/>
        <w:ind w:left="720"/>
      </w:pPr>
      <w:r w:rsidRPr="00FC7A91">
        <w:rPr>
          <w:b/>
        </w:rPr>
        <w:lastRenderedPageBreak/>
        <w:t>Action item for all members</w:t>
      </w:r>
      <w:r>
        <w:t xml:space="preserve">:  Ask colleagues who’ve recently used parental leave for their experiences and send them to M. Cardella.  </w:t>
      </w:r>
    </w:p>
    <w:p w14:paraId="2380DFB5" w14:textId="77777777" w:rsidR="00FC7A91" w:rsidRDefault="000C2844" w:rsidP="00FC7A91">
      <w:pPr>
        <w:pStyle w:val="inbox-msolistparagraph"/>
        <w:spacing w:before="0" w:beforeAutospacing="0" w:after="0" w:afterAutospacing="0"/>
        <w:ind w:left="720"/>
      </w:pPr>
      <w:r w:rsidRPr="00FC7A91">
        <w:rPr>
          <w:u w:val="single"/>
        </w:rPr>
        <w:t>Pre- and post-award processes.</w:t>
      </w:r>
      <w:r>
        <w:t xml:space="preserve">  </w:t>
      </w:r>
    </w:p>
    <w:p w14:paraId="6F0352D9" w14:textId="2212EF68" w:rsidR="000C2844" w:rsidRDefault="000C2844" w:rsidP="00FC7A91">
      <w:pPr>
        <w:pStyle w:val="inbox-msolistparagraph"/>
        <w:spacing w:before="0" w:beforeAutospacing="0" w:after="0" w:afterAutospacing="0"/>
        <w:ind w:left="720"/>
        <w:rPr>
          <w:bCs/>
        </w:rPr>
      </w:pPr>
      <w:r>
        <w:t xml:space="preserve">IE faculty have been gathering information on what is working and what is not and ways to improve.  </w:t>
      </w:r>
      <w:r w:rsidRPr="00FA2452">
        <w:rPr>
          <w:bCs/>
        </w:rPr>
        <w:t xml:space="preserve">S. Nof </w:t>
      </w:r>
      <w:r w:rsidR="00FA2452">
        <w:rPr>
          <w:bCs/>
        </w:rPr>
        <w:t>recommends that FAC request 3 reports:</w:t>
      </w:r>
    </w:p>
    <w:p w14:paraId="6DF90185" w14:textId="28C36C28" w:rsidR="00FA2452" w:rsidRDefault="00FA2452" w:rsidP="00FC7A91">
      <w:pPr>
        <w:pStyle w:val="inbox-msolistparagraph"/>
        <w:numPr>
          <w:ilvl w:val="0"/>
          <w:numId w:val="17"/>
        </w:numPr>
        <w:rPr>
          <w:bCs/>
        </w:rPr>
      </w:pPr>
      <w:r>
        <w:rPr>
          <w:bCs/>
        </w:rPr>
        <w:t>The status of pre-award process improvement efforts</w:t>
      </w:r>
    </w:p>
    <w:p w14:paraId="5781C730" w14:textId="182F7DB2" w:rsidR="00FA2452" w:rsidRDefault="00FA2452" w:rsidP="00FC7A91">
      <w:pPr>
        <w:pStyle w:val="inbox-msolistparagraph"/>
        <w:numPr>
          <w:ilvl w:val="0"/>
          <w:numId w:val="17"/>
        </w:numPr>
        <w:rPr>
          <w:bCs/>
        </w:rPr>
      </w:pPr>
      <w:r>
        <w:rPr>
          <w:bCs/>
        </w:rPr>
        <w:t>The status of post-award process improvement efforts</w:t>
      </w:r>
    </w:p>
    <w:p w14:paraId="6C190DB3" w14:textId="235CD748" w:rsidR="00FA2452" w:rsidRDefault="00FA2452" w:rsidP="00FC7A91">
      <w:pPr>
        <w:pStyle w:val="inbox-msolistparagraph"/>
        <w:numPr>
          <w:ilvl w:val="0"/>
          <w:numId w:val="17"/>
        </w:numPr>
        <w:rPr>
          <w:bCs/>
        </w:rPr>
      </w:pPr>
      <w:r>
        <w:rPr>
          <w:bCs/>
        </w:rPr>
        <w:t>What efforts for continuous improvement of business office operations in the college are being made?</w:t>
      </w:r>
    </w:p>
    <w:p w14:paraId="70F5DE44" w14:textId="78730705" w:rsidR="00FA2452" w:rsidRPr="00FA2452" w:rsidRDefault="00FA2452" w:rsidP="0089548C">
      <w:pPr>
        <w:pStyle w:val="inbox-msolistparagraph"/>
        <w:ind w:left="720"/>
      </w:pPr>
      <w:r w:rsidRPr="00FC7A91">
        <w:rPr>
          <w:b/>
          <w:bCs/>
        </w:rPr>
        <w:t>Action item:  K. Marais</w:t>
      </w:r>
      <w:r>
        <w:rPr>
          <w:bCs/>
        </w:rPr>
        <w:t xml:space="preserve"> will </w:t>
      </w:r>
      <w:r w:rsidR="00A407AB">
        <w:rPr>
          <w:bCs/>
        </w:rPr>
        <w:t>investigate further.</w:t>
      </w:r>
    </w:p>
    <w:p w14:paraId="6D8E418B" w14:textId="44F66714" w:rsidR="000C2844" w:rsidRPr="00A011F2" w:rsidRDefault="00A011F2" w:rsidP="0089548C">
      <w:pPr>
        <w:pStyle w:val="inbox-msolistparagraph"/>
        <w:ind w:left="720"/>
      </w:pPr>
      <w:r w:rsidRPr="00D800C3">
        <w:rPr>
          <w:b/>
          <w:bCs/>
          <w:u w:val="single"/>
        </w:rPr>
        <w:t xml:space="preserve">Reminder of </w:t>
      </w:r>
      <w:r w:rsidR="003C3F62" w:rsidRPr="00D800C3">
        <w:rPr>
          <w:b/>
          <w:bCs/>
          <w:u w:val="single"/>
        </w:rPr>
        <w:t>action item</w:t>
      </w:r>
      <w:r w:rsidR="000C2844" w:rsidRPr="00D800C3">
        <w:rPr>
          <w:b/>
          <w:bCs/>
          <w:u w:val="single"/>
        </w:rPr>
        <w:t>:  All members</w:t>
      </w:r>
      <w:r w:rsidR="000C2844" w:rsidRPr="00FC7A91">
        <w:rPr>
          <w:bCs/>
          <w:u w:val="single"/>
        </w:rPr>
        <w:t xml:space="preserve"> report on what is in place in their units</w:t>
      </w:r>
      <w:r w:rsidRPr="00FC7A91">
        <w:rPr>
          <w:bCs/>
          <w:u w:val="single"/>
        </w:rPr>
        <w:t xml:space="preserve"> regarding diversity and inclusion efforts and results for faculty, staff and students</w:t>
      </w:r>
      <w:r w:rsidRPr="00A011F2">
        <w:rPr>
          <w:bCs/>
        </w:rPr>
        <w:t>.</w:t>
      </w:r>
      <w:r w:rsidR="000C2844" w:rsidRPr="00A011F2">
        <w:rPr>
          <w:bCs/>
        </w:rPr>
        <w:t xml:space="preserve"> </w:t>
      </w:r>
      <w:r w:rsidR="00FC7A91">
        <w:rPr>
          <w:bCs/>
        </w:rPr>
        <w:t xml:space="preserve">    </w:t>
      </w:r>
      <w:r w:rsidR="000C2844" w:rsidRPr="00A011F2">
        <w:rPr>
          <w:bCs/>
        </w:rPr>
        <w:t>Send to M. Freeland to compile.</w:t>
      </w:r>
    </w:p>
    <w:p w14:paraId="18B271C1" w14:textId="5CFC53B3" w:rsidR="00706B53" w:rsidRDefault="003C3F62" w:rsidP="003C3F62">
      <w:pPr>
        <w:pStyle w:val="inbox-msolistparagraph"/>
        <w:ind w:left="720"/>
      </w:pPr>
      <w:r w:rsidRPr="00D800C3">
        <w:rPr>
          <w:u w:val="single"/>
        </w:rPr>
        <w:t>An u</w:t>
      </w:r>
      <w:r w:rsidR="0062478C" w:rsidRPr="00D800C3">
        <w:rPr>
          <w:u w:val="single"/>
        </w:rPr>
        <w:t>pdate</w:t>
      </w:r>
      <w:r w:rsidRPr="00D800C3">
        <w:rPr>
          <w:u w:val="single"/>
        </w:rPr>
        <w:t>d</w:t>
      </w:r>
      <w:r w:rsidR="0062478C" w:rsidRPr="00D800C3">
        <w:rPr>
          <w:u w:val="single"/>
        </w:rPr>
        <w:t xml:space="preserve"> </w:t>
      </w:r>
      <w:r w:rsidRPr="00D800C3">
        <w:rPr>
          <w:u w:val="single"/>
        </w:rPr>
        <w:t xml:space="preserve">summary of </w:t>
      </w:r>
      <w:r w:rsidR="0062478C" w:rsidRPr="00D800C3">
        <w:rPr>
          <w:u w:val="single"/>
        </w:rPr>
        <w:t>voti</w:t>
      </w:r>
      <w:r w:rsidRPr="00D800C3">
        <w:rPr>
          <w:u w:val="single"/>
        </w:rPr>
        <w:t>ng and mentoring policies was distributed.</w:t>
      </w:r>
      <w:r>
        <w:t xml:space="preserve">  </w:t>
      </w:r>
      <w:r w:rsidR="00D800C3">
        <w:t xml:space="preserve">                    </w:t>
      </w:r>
      <w:r>
        <w:t xml:space="preserve">Edits include notes that ABE is in the process of developing both policies and that ENE’s voting procedures have been submitted and are on file.  </w:t>
      </w:r>
      <w:r w:rsidRPr="00470CFE">
        <w:rPr>
          <w:b/>
        </w:rPr>
        <w:t>Action item:  M. Freeland</w:t>
      </w:r>
      <w:r w:rsidR="00470CFE" w:rsidRPr="00470CFE">
        <w:rPr>
          <w:b/>
        </w:rPr>
        <w:t xml:space="preserve"> </w:t>
      </w:r>
      <w:r w:rsidR="00470CFE">
        <w:t>will follow up with units whose information is missing.</w:t>
      </w:r>
    </w:p>
    <w:p w14:paraId="56708157" w14:textId="6B566F41" w:rsidR="000C2844" w:rsidRDefault="0062478C" w:rsidP="00706B53">
      <w:pPr>
        <w:numPr>
          <w:ilvl w:val="0"/>
          <w:numId w:val="6"/>
        </w:numPr>
        <w:autoSpaceDE w:val="0"/>
        <w:autoSpaceDN w:val="0"/>
        <w:adjustRightInd w:val="0"/>
        <w:spacing w:line="360" w:lineRule="auto"/>
        <w:rPr>
          <w:szCs w:val="24"/>
        </w:rPr>
      </w:pPr>
      <w:r>
        <w:rPr>
          <w:szCs w:val="24"/>
        </w:rPr>
        <w:t>New business</w:t>
      </w:r>
    </w:p>
    <w:p w14:paraId="1B9BF5BB" w14:textId="3932B1F4" w:rsidR="00470CFE" w:rsidRPr="00D800C3" w:rsidRDefault="00470CFE" w:rsidP="00D800C3">
      <w:pPr>
        <w:pStyle w:val="ListParagraph"/>
        <w:numPr>
          <w:ilvl w:val="0"/>
          <w:numId w:val="18"/>
        </w:numPr>
        <w:autoSpaceDE w:val="0"/>
        <w:autoSpaceDN w:val="0"/>
        <w:adjustRightInd w:val="0"/>
        <w:rPr>
          <w:szCs w:val="24"/>
        </w:rPr>
      </w:pPr>
      <w:r w:rsidRPr="00D800C3">
        <w:rPr>
          <w:szCs w:val="24"/>
        </w:rPr>
        <w:t>M. Freeland notified members that the annual request to hold elections for the University Senate</w:t>
      </w:r>
      <w:r w:rsidR="0043772B" w:rsidRPr="00D800C3">
        <w:rPr>
          <w:szCs w:val="24"/>
        </w:rPr>
        <w:t xml:space="preserve"> will be coming soon and that results will be due the last week of January.  She will send memos to the schools required to hold elections with full details as soon as the request is received.</w:t>
      </w:r>
    </w:p>
    <w:p w14:paraId="4D2FADFD" w14:textId="77777777" w:rsidR="0043772B" w:rsidRDefault="0043772B" w:rsidP="00470CFE">
      <w:pPr>
        <w:autoSpaceDE w:val="0"/>
        <w:autoSpaceDN w:val="0"/>
        <w:adjustRightInd w:val="0"/>
        <w:spacing w:line="360" w:lineRule="auto"/>
        <w:rPr>
          <w:szCs w:val="24"/>
        </w:rPr>
      </w:pPr>
    </w:p>
    <w:p w14:paraId="2491F571" w14:textId="73D5A687" w:rsidR="00FD1FF9" w:rsidRPr="00D800C3" w:rsidRDefault="0043772B" w:rsidP="00D800C3">
      <w:pPr>
        <w:pStyle w:val="ListParagraph"/>
        <w:numPr>
          <w:ilvl w:val="0"/>
          <w:numId w:val="19"/>
        </w:numPr>
        <w:autoSpaceDE w:val="0"/>
        <w:autoSpaceDN w:val="0"/>
        <w:adjustRightInd w:val="0"/>
        <w:rPr>
          <w:szCs w:val="24"/>
        </w:rPr>
      </w:pPr>
      <w:r w:rsidRPr="00D800C3">
        <w:rPr>
          <w:szCs w:val="24"/>
        </w:rPr>
        <w:t>The low attendance at FAC meetings was discussed.  If members are unable to attend a scheduled meeting, they are encouraged to send the alternate</w:t>
      </w:r>
      <w:r w:rsidR="00FC7A91" w:rsidRPr="00D800C3">
        <w:rPr>
          <w:szCs w:val="24"/>
        </w:rPr>
        <w:t>s</w:t>
      </w:r>
      <w:r w:rsidRPr="00D800C3">
        <w:rPr>
          <w:szCs w:val="24"/>
        </w:rPr>
        <w:t xml:space="preserve"> for their</w:t>
      </w:r>
      <w:r w:rsidR="00FC7A91" w:rsidRPr="00D800C3">
        <w:rPr>
          <w:szCs w:val="24"/>
        </w:rPr>
        <w:t xml:space="preserve"> units</w:t>
      </w:r>
      <w:r w:rsidRPr="00D800C3">
        <w:rPr>
          <w:szCs w:val="24"/>
        </w:rPr>
        <w:t xml:space="preserve">.  </w:t>
      </w:r>
    </w:p>
    <w:p w14:paraId="0E81B97C" w14:textId="77777777" w:rsidR="00706B53" w:rsidRDefault="00706B53" w:rsidP="00706B53">
      <w:pPr>
        <w:autoSpaceDE w:val="0"/>
        <w:autoSpaceDN w:val="0"/>
        <w:adjustRightInd w:val="0"/>
        <w:spacing w:line="360" w:lineRule="auto"/>
        <w:rPr>
          <w:szCs w:val="24"/>
        </w:rPr>
      </w:pPr>
    </w:p>
    <w:p w14:paraId="370EEE33" w14:textId="275F4E0B" w:rsidR="00D800C3" w:rsidRPr="00D800C3" w:rsidRDefault="00D800C3" w:rsidP="00D800C3">
      <w:pPr>
        <w:pStyle w:val="ListParagraph"/>
        <w:numPr>
          <w:ilvl w:val="0"/>
          <w:numId w:val="6"/>
        </w:numPr>
        <w:autoSpaceDE w:val="0"/>
        <w:autoSpaceDN w:val="0"/>
        <w:adjustRightInd w:val="0"/>
        <w:spacing w:line="360" w:lineRule="auto"/>
        <w:rPr>
          <w:szCs w:val="24"/>
        </w:rPr>
      </w:pPr>
      <w:r>
        <w:rPr>
          <w:szCs w:val="24"/>
        </w:rPr>
        <w:t>Meeting adjourned at 2:00 p.m.</w:t>
      </w:r>
    </w:p>
    <w:sectPr w:rsidR="00D800C3" w:rsidRPr="00D800C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76C5EA" w14:textId="77777777" w:rsidR="00B52933" w:rsidRDefault="00B52933">
      <w:r>
        <w:separator/>
      </w:r>
    </w:p>
  </w:endnote>
  <w:endnote w:type="continuationSeparator" w:id="0">
    <w:p w14:paraId="4A56B8C6" w14:textId="77777777" w:rsidR="00B52933" w:rsidRDefault="00B52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908743C" w14:textId="77777777" w:rsidR="00B52933" w:rsidRDefault="00B52933">
      <w:r>
        <w:separator/>
      </w:r>
    </w:p>
  </w:footnote>
  <w:footnote w:type="continuationSeparator" w:id="0">
    <w:p w14:paraId="429B7E7F" w14:textId="77777777" w:rsidR="00B52933" w:rsidRDefault="00B529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F33BA3"/>
    <w:multiLevelType w:val="hybridMultilevel"/>
    <w:tmpl w:val="1E8C5C7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32051D1"/>
    <w:multiLevelType w:val="hybridMultilevel"/>
    <w:tmpl w:val="064E3C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6683B46"/>
    <w:multiLevelType w:val="hybridMultilevel"/>
    <w:tmpl w:val="371E055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7" w15:restartNumberingAfterBreak="0">
    <w:nsid w:val="7C6F0CCF"/>
    <w:multiLevelType w:val="hybridMultilevel"/>
    <w:tmpl w:val="24F054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3"/>
  </w:num>
  <w:num w:numId="2">
    <w:abstractNumId w:val="11"/>
  </w:num>
  <w:num w:numId="3">
    <w:abstractNumId w:val="4"/>
  </w:num>
  <w:num w:numId="4">
    <w:abstractNumId w:val="0"/>
  </w:num>
  <w:num w:numId="5">
    <w:abstractNumId w:val="15"/>
  </w:num>
  <w:num w:numId="6">
    <w:abstractNumId w:val="14"/>
  </w:num>
  <w:num w:numId="7">
    <w:abstractNumId w:val="16"/>
  </w:num>
  <w:num w:numId="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
  </w:num>
  <w:num w:numId="11">
    <w:abstractNumId w:val="13"/>
  </w:num>
  <w:num w:numId="12">
    <w:abstractNumId w:val="5"/>
  </w:num>
  <w:num w:numId="13">
    <w:abstractNumId w:val="2"/>
  </w:num>
  <w:num w:numId="14">
    <w:abstractNumId w:val="10"/>
  </w:num>
  <w:num w:numId="15">
    <w:abstractNumId w:val="7"/>
  </w:num>
  <w:num w:numId="16">
    <w:abstractNumId w:val="6"/>
  </w:num>
  <w:num w:numId="17">
    <w:abstractNumId w:val="9"/>
  </w:num>
  <w:num w:numId="18">
    <w:abstractNumId w:val="17"/>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B569B"/>
    <w:rsid w:val="000C2844"/>
    <w:rsid w:val="000D33FD"/>
    <w:rsid w:val="000E1DEA"/>
    <w:rsid w:val="000E308E"/>
    <w:rsid w:val="000E371B"/>
    <w:rsid w:val="000E46BB"/>
    <w:rsid w:val="000E499E"/>
    <w:rsid w:val="000F5533"/>
    <w:rsid w:val="00104F92"/>
    <w:rsid w:val="00105710"/>
    <w:rsid w:val="00106A4E"/>
    <w:rsid w:val="001126CB"/>
    <w:rsid w:val="00117B45"/>
    <w:rsid w:val="00130D9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B60E1"/>
    <w:rsid w:val="001C15E2"/>
    <w:rsid w:val="001C5E9D"/>
    <w:rsid w:val="001D14FF"/>
    <w:rsid w:val="001D3F60"/>
    <w:rsid w:val="001D4A57"/>
    <w:rsid w:val="001E0E6A"/>
    <w:rsid w:val="001E3B37"/>
    <w:rsid w:val="001E53D7"/>
    <w:rsid w:val="001F22A2"/>
    <w:rsid w:val="001F5DE7"/>
    <w:rsid w:val="001F7285"/>
    <w:rsid w:val="002019E4"/>
    <w:rsid w:val="00204D7D"/>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473E0"/>
    <w:rsid w:val="003565C2"/>
    <w:rsid w:val="003670D1"/>
    <w:rsid w:val="0037116F"/>
    <w:rsid w:val="00371FCC"/>
    <w:rsid w:val="00373E12"/>
    <w:rsid w:val="00386AE5"/>
    <w:rsid w:val="00391173"/>
    <w:rsid w:val="00392AA8"/>
    <w:rsid w:val="00396590"/>
    <w:rsid w:val="003B1628"/>
    <w:rsid w:val="003C3F62"/>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3772B"/>
    <w:rsid w:val="004437DC"/>
    <w:rsid w:val="00444294"/>
    <w:rsid w:val="00444887"/>
    <w:rsid w:val="00445E42"/>
    <w:rsid w:val="004518D0"/>
    <w:rsid w:val="00456F82"/>
    <w:rsid w:val="0046426C"/>
    <w:rsid w:val="004649ED"/>
    <w:rsid w:val="00467057"/>
    <w:rsid w:val="00470CFE"/>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02AC"/>
    <w:rsid w:val="00571D22"/>
    <w:rsid w:val="00572E19"/>
    <w:rsid w:val="00575719"/>
    <w:rsid w:val="00577452"/>
    <w:rsid w:val="005815D7"/>
    <w:rsid w:val="005847FD"/>
    <w:rsid w:val="00590CEA"/>
    <w:rsid w:val="005914C2"/>
    <w:rsid w:val="00597411"/>
    <w:rsid w:val="005A37E5"/>
    <w:rsid w:val="005A4D94"/>
    <w:rsid w:val="005A540C"/>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C7453"/>
    <w:rsid w:val="007D1B50"/>
    <w:rsid w:val="007F14E6"/>
    <w:rsid w:val="007F19C5"/>
    <w:rsid w:val="007F39BA"/>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9548C"/>
    <w:rsid w:val="008A1036"/>
    <w:rsid w:val="008A3176"/>
    <w:rsid w:val="008A6614"/>
    <w:rsid w:val="008B302C"/>
    <w:rsid w:val="008B717F"/>
    <w:rsid w:val="008C370D"/>
    <w:rsid w:val="008C65AE"/>
    <w:rsid w:val="008C69E7"/>
    <w:rsid w:val="008D3B47"/>
    <w:rsid w:val="008D4831"/>
    <w:rsid w:val="008D5D78"/>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63C0"/>
    <w:rsid w:val="009D7800"/>
    <w:rsid w:val="009E5754"/>
    <w:rsid w:val="009E7C51"/>
    <w:rsid w:val="009F71C5"/>
    <w:rsid w:val="00A011F2"/>
    <w:rsid w:val="00A02FCE"/>
    <w:rsid w:val="00A115BA"/>
    <w:rsid w:val="00A132E0"/>
    <w:rsid w:val="00A13E76"/>
    <w:rsid w:val="00A20814"/>
    <w:rsid w:val="00A26D92"/>
    <w:rsid w:val="00A26D93"/>
    <w:rsid w:val="00A27EC8"/>
    <w:rsid w:val="00A407AB"/>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933"/>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C4CF0"/>
    <w:rsid w:val="00CD4B41"/>
    <w:rsid w:val="00CD7D84"/>
    <w:rsid w:val="00CE0FEC"/>
    <w:rsid w:val="00CE1660"/>
    <w:rsid w:val="00CE2300"/>
    <w:rsid w:val="00CE6EF3"/>
    <w:rsid w:val="00CF1487"/>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2A74"/>
    <w:rsid w:val="00D63F47"/>
    <w:rsid w:val="00D74893"/>
    <w:rsid w:val="00D75091"/>
    <w:rsid w:val="00D755D0"/>
    <w:rsid w:val="00D800C3"/>
    <w:rsid w:val="00D861E7"/>
    <w:rsid w:val="00D904EC"/>
    <w:rsid w:val="00D91615"/>
    <w:rsid w:val="00D94801"/>
    <w:rsid w:val="00D96C43"/>
    <w:rsid w:val="00D97D43"/>
    <w:rsid w:val="00DA1236"/>
    <w:rsid w:val="00DA4F85"/>
    <w:rsid w:val="00DA5250"/>
    <w:rsid w:val="00DA764A"/>
    <w:rsid w:val="00DB1093"/>
    <w:rsid w:val="00DB1951"/>
    <w:rsid w:val="00DB58BA"/>
    <w:rsid w:val="00DC0807"/>
    <w:rsid w:val="00DC5800"/>
    <w:rsid w:val="00DC61A7"/>
    <w:rsid w:val="00DD302D"/>
    <w:rsid w:val="00DD324B"/>
    <w:rsid w:val="00DE1D2D"/>
    <w:rsid w:val="00DE67D7"/>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26A4"/>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452"/>
    <w:rsid w:val="00FA2593"/>
    <w:rsid w:val="00FA448E"/>
    <w:rsid w:val="00FA4C1F"/>
    <w:rsid w:val="00FA731E"/>
    <w:rsid w:val="00FB3578"/>
    <w:rsid w:val="00FC2890"/>
    <w:rsid w:val="00FC2BAF"/>
    <w:rsid w:val="00FC4072"/>
    <w:rsid w:val="00FC779B"/>
    <w:rsid w:val="00FC793F"/>
    <w:rsid w:val="00FC7A91"/>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9DC2F667</Template>
  <TotalTime>1</TotalTime>
  <Pages>2</Pages>
  <Words>593</Words>
  <Characters>3051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2</cp:revision>
  <cp:lastPrinted>2017-12-13T21:18:00Z</cp:lastPrinted>
  <dcterms:created xsi:type="dcterms:W3CDTF">2018-01-23T12:55:00Z</dcterms:created>
  <dcterms:modified xsi:type="dcterms:W3CDTF">2018-01-23T12:55:00Z</dcterms:modified>
</cp:coreProperties>
</file>