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61261F" w14:textId="77777777" w:rsidR="00D54751" w:rsidRPr="00230367" w:rsidRDefault="00D54751" w:rsidP="00D96C43">
      <w:pPr>
        <w:ind w:left="-180"/>
      </w:pPr>
    </w:p>
    <w:p w14:paraId="3500223E"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612E7A17"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155D921" w14:textId="77777777" w:rsidR="00D54751" w:rsidRPr="00230367" w:rsidRDefault="00D54751" w:rsidP="00B53A6A">
      <w:pPr>
        <w:autoSpaceDE w:val="0"/>
        <w:autoSpaceDN w:val="0"/>
        <w:adjustRightInd w:val="0"/>
        <w:jc w:val="center"/>
        <w:rPr>
          <w:szCs w:val="24"/>
        </w:rPr>
      </w:pPr>
      <w:r w:rsidRPr="00230367">
        <w:rPr>
          <w:szCs w:val="24"/>
        </w:rPr>
        <w:t>Meeting Agenda</w:t>
      </w:r>
    </w:p>
    <w:p w14:paraId="55777FDC" w14:textId="77777777" w:rsidR="00D54751" w:rsidRDefault="00D54751" w:rsidP="009C0890">
      <w:pPr>
        <w:autoSpaceDE w:val="0"/>
        <w:autoSpaceDN w:val="0"/>
        <w:adjustRightInd w:val="0"/>
        <w:jc w:val="center"/>
        <w:rPr>
          <w:szCs w:val="24"/>
        </w:rPr>
      </w:pPr>
    </w:p>
    <w:p w14:paraId="6470EF97" w14:textId="1CBFBA71" w:rsidR="00D54751" w:rsidRDefault="00D37CC7" w:rsidP="009C0890">
      <w:pPr>
        <w:autoSpaceDE w:val="0"/>
        <w:autoSpaceDN w:val="0"/>
        <w:adjustRightInd w:val="0"/>
        <w:jc w:val="center"/>
        <w:rPr>
          <w:szCs w:val="24"/>
        </w:rPr>
      </w:pPr>
      <w:r>
        <w:rPr>
          <w:szCs w:val="24"/>
        </w:rPr>
        <w:t>October 20</w:t>
      </w:r>
      <w:r w:rsidR="008D5D78">
        <w:rPr>
          <w:szCs w:val="24"/>
        </w:rPr>
        <w:t>, 2017</w:t>
      </w:r>
      <w:r w:rsidR="003473E0">
        <w:rPr>
          <w:szCs w:val="24"/>
        </w:rPr>
        <w:t>,</w:t>
      </w:r>
      <w:r w:rsidR="000B569B">
        <w:rPr>
          <w:szCs w:val="24"/>
        </w:rPr>
        <w:t xml:space="preserve"> </w:t>
      </w:r>
      <w:r w:rsidR="008D5D78">
        <w:rPr>
          <w:szCs w:val="24"/>
        </w:rPr>
        <w:t>1:00 – 2</w:t>
      </w:r>
      <w:r w:rsidR="00EA26A4">
        <w:rPr>
          <w:szCs w:val="24"/>
        </w:rPr>
        <w:t>:00 pm</w:t>
      </w:r>
      <w:r w:rsidR="003473E0">
        <w:rPr>
          <w:szCs w:val="24"/>
        </w:rPr>
        <w:t xml:space="preserve">, </w:t>
      </w:r>
      <w:r w:rsidR="000B569B">
        <w:rPr>
          <w:szCs w:val="24"/>
        </w:rPr>
        <w:t xml:space="preserve">ARMS </w:t>
      </w:r>
      <w:r w:rsidR="00EA26A4">
        <w:rPr>
          <w:szCs w:val="24"/>
        </w:rPr>
        <w:t>3</w:t>
      </w:r>
      <w:r w:rsidR="008D5D78">
        <w:rPr>
          <w:szCs w:val="24"/>
        </w:rPr>
        <w:t>001</w:t>
      </w:r>
    </w:p>
    <w:p w14:paraId="5BA462E6" w14:textId="77777777" w:rsidR="00DA4F85" w:rsidRDefault="00DA4F85" w:rsidP="009C0890">
      <w:pPr>
        <w:autoSpaceDE w:val="0"/>
        <w:autoSpaceDN w:val="0"/>
        <w:adjustRightInd w:val="0"/>
        <w:jc w:val="center"/>
        <w:rPr>
          <w:szCs w:val="24"/>
        </w:rPr>
      </w:pPr>
    </w:p>
    <w:p w14:paraId="4C72F2BC" w14:textId="77777777" w:rsidR="00D54751" w:rsidRDefault="00D54751" w:rsidP="009C0890">
      <w:pPr>
        <w:autoSpaceDE w:val="0"/>
        <w:autoSpaceDN w:val="0"/>
        <w:adjustRightInd w:val="0"/>
        <w:jc w:val="center"/>
        <w:rPr>
          <w:szCs w:val="24"/>
        </w:rPr>
      </w:pPr>
    </w:p>
    <w:p w14:paraId="70D706B0" w14:textId="026044B7" w:rsidR="00D54751" w:rsidRDefault="00D54751" w:rsidP="008915C4">
      <w:pPr>
        <w:autoSpaceDE w:val="0"/>
        <w:autoSpaceDN w:val="0"/>
        <w:adjustRightInd w:val="0"/>
        <w:rPr>
          <w:szCs w:val="24"/>
        </w:rPr>
      </w:pPr>
      <w:r w:rsidRPr="00230367">
        <w:rPr>
          <w:szCs w:val="24"/>
        </w:rPr>
        <w:t xml:space="preserve">Expected:  </w:t>
      </w:r>
      <w:r w:rsidR="008D5D78">
        <w:rPr>
          <w:szCs w:val="24"/>
        </w:rPr>
        <w:t>K. Howell, S. Bhave, J. Blendell, M. Bowman, H. Cai, M. Cardella, A. Engelberth, I. Hua, N. Kong, K. Marais, S. Nof, G. Shaver, R. Taleyarkhan</w:t>
      </w:r>
      <w:r w:rsidR="00D37CC7">
        <w:rPr>
          <w:szCs w:val="24"/>
        </w:rPr>
        <w:t>, Y. Won</w:t>
      </w:r>
    </w:p>
    <w:p w14:paraId="51B0143B" w14:textId="77777777" w:rsidR="00D54751" w:rsidRDefault="00D54751" w:rsidP="00703B22">
      <w:pPr>
        <w:autoSpaceDE w:val="0"/>
        <w:autoSpaceDN w:val="0"/>
        <w:adjustRightInd w:val="0"/>
        <w:rPr>
          <w:szCs w:val="24"/>
        </w:rPr>
      </w:pPr>
    </w:p>
    <w:p w14:paraId="6B04F472" w14:textId="77777777" w:rsidR="00D54751" w:rsidRDefault="00D54751" w:rsidP="004F5587">
      <w:pPr>
        <w:numPr>
          <w:ilvl w:val="0"/>
          <w:numId w:val="6"/>
        </w:numPr>
        <w:autoSpaceDE w:val="0"/>
        <w:autoSpaceDN w:val="0"/>
        <w:adjustRightInd w:val="0"/>
        <w:spacing w:line="360" w:lineRule="auto"/>
        <w:rPr>
          <w:szCs w:val="24"/>
        </w:rPr>
      </w:pPr>
      <w:r w:rsidRPr="00230367">
        <w:rPr>
          <w:szCs w:val="24"/>
        </w:rPr>
        <w:t>Call to order</w:t>
      </w:r>
    </w:p>
    <w:p w14:paraId="3822B186" w14:textId="72C07D09" w:rsidR="000E1DEA" w:rsidRDefault="00D37CC7" w:rsidP="004F5587">
      <w:pPr>
        <w:numPr>
          <w:ilvl w:val="0"/>
          <w:numId w:val="6"/>
        </w:numPr>
        <w:autoSpaceDE w:val="0"/>
        <w:autoSpaceDN w:val="0"/>
        <w:adjustRightInd w:val="0"/>
        <w:spacing w:line="360" w:lineRule="auto"/>
        <w:rPr>
          <w:szCs w:val="24"/>
        </w:rPr>
      </w:pPr>
      <w:r>
        <w:rPr>
          <w:szCs w:val="24"/>
        </w:rPr>
        <w:t>Dean Mung Chiang</w:t>
      </w:r>
    </w:p>
    <w:p w14:paraId="2601421D" w14:textId="77777777" w:rsidR="00D54751" w:rsidRDefault="00D54751" w:rsidP="004F5587">
      <w:pPr>
        <w:numPr>
          <w:ilvl w:val="0"/>
          <w:numId w:val="6"/>
        </w:numPr>
        <w:autoSpaceDE w:val="0"/>
        <w:autoSpaceDN w:val="0"/>
        <w:adjustRightInd w:val="0"/>
        <w:spacing w:line="360" w:lineRule="auto"/>
        <w:rPr>
          <w:szCs w:val="24"/>
        </w:rPr>
      </w:pPr>
      <w:r w:rsidRPr="00230367">
        <w:rPr>
          <w:szCs w:val="24"/>
        </w:rPr>
        <w:t>Agenda review and approval</w:t>
      </w:r>
    </w:p>
    <w:p w14:paraId="1952239C" w14:textId="4EC2230C" w:rsidR="000E1DEA" w:rsidRDefault="00D37CC7" w:rsidP="004F5587">
      <w:pPr>
        <w:numPr>
          <w:ilvl w:val="0"/>
          <w:numId w:val="6"/>
        </w:numPr>
        <w:autoSpaceDE w:val="0"/>
        <w:autoSpaceDN w:val="0"/>
        <w:adjustRightInd w:val="0"/>
        <w:spacing w:line="360" w:lineRule="auto"/>
        <w:rPr>
          <w:szCs w:val="24"/>
        </w:rPr>
      </w:pPr>
      <w:r w:rsidRPr="0063232C">
        <w:rPr>
          <w:szCs w:val="24"/>
        </w:rPr>
        <w:t xml:space="preserve">Approval of minutes from </w:t>
      </w:r>
      <w:r>
        <w:rPr>
          <w:szCs w:val="24"/>
        </w:rPr>
        <w:t>Sept. 15,</w:t>
      </w:r>
      <w:r>
        <w:rPr>
          <w:szCs w:val="24"/>
        </w:rPr>
        <w:t xml:space="preserve"> 2017,</w:t>
      </w:r>
      <w:r w:rsidRPr="0063232C">
        <w:rPr>
          <w:szCs w:val="24"/>
        </w:rPr>
        <w:t xml:space="preserve"> meeting</w:t>
      </w:r>
    </w:p>
    <w:p w14:paraId="7F2CDFAD" w14:textId="1DFBE172" w:rsidR="00FD1FF9" w:rsidRDefault="00D37CC7" w:rsidP="004F5587">
      <w:pPr>
        <w:numPr>
          <w:ilvl w:val="0"/>
          <w:numId w:val="6"/>
        </w:numPr>
        <w:autoSpaceDE w:val="0"/>
        <w:autoSpaceDN w:val="0"/>
        <w:adjustRightInd w:val="0"/>
        <w:spacing w:line="360" w:lineRule="auto"/>
        <w:rPr>
          <w:szCs w:val="24"/>
        </w:rPr>
      </w:pPr>
      <w:r>
        <w:rPr>
          <w:szCs w:val="24"/>
        </w:rPr>
        <w:t>Reports from units, including suggestions for topics for AY17-18</w:t>
      </w:r>
    </w:p>
    <w:p w14:paraId="18B271C1" w14:textId="77777777" w:rsidR="00706B53" w:rsidRDefault="00EC2D47" w:rsidP="00706B53">
      <w:pPr>
        <w:numPr>
          <w:ilvl w:val="0"/>
          <w:numId w:val="6"/>
        </w:numPr>
        <w:autoSpaceDE w:val="0"/>
        <w:autoSpaceDN w:val="0"/>
        <w:adjustRightInd w:val="0"/>
        <w:spacing w:line="360" w:lineRule="auto"/>
        <w:rPr>
          <w:szCs w:val="24"/>
        </w:rPr>
      </w:pPr>
      <w:r>
        <w:rPr>
          <w:szCs w:val="24"/>
        </w:rPr>
        <w:t>Other</w:t>
      </w:r>
    </w:p>
    <w:p w14:paraId="10C2BAFA" w14:textId="77777777" w:rsidR="00FD1FF9" w:rsidRDefault="00FD1FF9" w:rsidP="00706B53">
      <w:pPr>
        <w:numPr>
          <w:ilvl w:val="0"/>
          <w:numId w:val="6"/>
        </w:numPr>
        <w:autoSpaceDE w:val="0"/>
        <w:autoSpaceDN w:val="0"/>
        <w:adjustRightInd w:val="0"/>
        <w:spacing w:line="360" w:lineRule="auto"/>
        <w:rPr>
          <w:szCs w:val="24"/>
        </w:rPr>
      </w:pPr>
      <w:r>
        <w:rPr>
          <w:szCs w:val="24"/>
        </w:rPr>
        <w:t>Adjourn</w:t>
      </w:r>
    </w:p>
    <w:p w14:paraId="63049AA5" w14:textId="1BF88D35" w:rsidR="00D37CC7" w:rsidRDefault="00D37CC7" w:rsidP="00D37CC7">
      <w:pPr>
        <w:autoSpaceDE w:val="0"/>
        <w:autoSpaceDN w:val="0"/>
        <w:adjustRightInd w:val="0"/>
        <w:spacing w:line="360" w:lineRule="auto"/>
        <w:rPr>
          <w:szCs w:val="24"/>
        </w:rPr>
      </w:pPr>
      <w:r>
        <w:rPr>
          <w:szCs w:val="24"/>
        </w:rPr>
        <w:t>Meeting Schedule</w:t>
      </w:r>
      <w:r w:rsidR="00CC4CF0">
        <w:rPr>
          <w:szCs w:val="24"/>
        </w:rPr>
        <w:t xml:space="preserve"> Fall 2017</w:t>
      </w:r>
    </w:p>
    <w:p w14:paraId="66475721" w14:textId="77777777" w:rsidR="00CC4CF0" w:rsidRPr="00CC4CF0" w:rsidRDefault="00CC4CF0" w:rsidP="00CC4CF0">
      <w:pPr>
        <w:pStyle w:val="ListParagraph"/>
        <w:numPr>
          <w:ilvl w:val="0"/>
          <w:numId w:val="12"/>
        </w:numPr>
        <w:autoSpaceDE w:val="0"/>
        <w:autoSpaceDN w:val="0"/>
        <w:adjustRightInd w:val="0"/>
        <w:spacing w:line="360" w:lineRule="auto"/>
        <w:rPr>
          <w:szCs w:val="24"/>
        </w:rPr>
      </w:pPr>
      <w:r w:rsidRPr="00CC4CF0">
        <w:rPr>
          <w:szCs w:val="24"/>
        </w:rPr>
        <w:t>Nov. 10 in ARMS 3001</w:t>
      </w:r>
    </w:p>
    <w:p w14:paraId="42AD89AD" w14:textId="7C9284AB" w:rsidR="00D37CC7" w:rsidRPr="00CC4CF0" w:rsidRDefault="00CC4CF0" w:rsidP="00CC4CF0">
      <w:pPr>
        <w:pStyle w:val="ListParagraph"/>
        <w:numPr>
          <w:ilvl w:val="0"/>
          <w:numId w:val="12"/>
        </w:numPr>
        <w:autoSpaceDE w:val="0"/>
        <w:autoSpaceDN w:val="0"/>
        <w:adjustRightInd w:val="0"/>
        <w:spacing w:line="360" w:lineRule="auto"/>
        <w:rPr>
          <w:szCs w:val="24"/>
        </w:rPr>
      </w:pPr>
      <w:r w:rsidRPr="00CC4CF0">
        <w:rPr>
          <w:szCs w:val="24"/>
        </w:rPr>
        <w:t>Dec. 8 in ARMS 3001</w:t>
      </w:r>
    </w:p>
    <w:p w14:paraId="198BD5B3" w14:textId="66071471" w:rsidR="00FD1FF9" w:rsidRDefault="00CC4CF0" w:rsidP="00FD1FF9">
      <w:pPr>
        <w:autoSpaceDE w:val="0"/>
        <w:autoSpaceDN w:val="0"/>
        <w:adjustRightInd w:val="0"/>
        <w:spacing w:line="360" w:lineRule="auto"/>
        <w:rPr>
          <w:szCs w:val="24"/>
        </w:rPr>
      </w:pPr>
      <w:r>
        <w:rPr>
          <w:szCs w:val="24"/>
        </w:rPr>
        <w:t>Action Items from Previous Meeting</w:t>
      </w:r>
    </w:p>
    <w:p w14:paraId="1693CFFD" w14:textId="5193B589" w:rsidR="00CC4CF0" w:rsidRPr="00CC4CF0" w:rsidRDefault="00CC4CF0" w:rsidP="00CC4CF0">
      <w:pPr>
        <w:pStyle w:val="ListParagraph"/>
        <w:numPr>
          <w:ilvl w:val="0"/>
          <w:numId w:val="14"/>
        </w:numPr>
        <w:autoSpaceDE w:val="0"/>
        <w:autoSpaceDN w:val="0"/>
        <w:adjustRightInd w:val="0"/>
        <w:spacing w:line="360" w:lineRule="auto"/>
        <w:rPr>
          <w:szCs w:val="24"/>
        </w:rPr>
      </w:pPr>
      <w:r w:rsidRPr="00CC4CF0">
        <w:rPr>
          <w:szCs w:val="24"/>
        </w:rPr>
        <w:t xml:space="preserve">A major focus of FAC in 2016-17 was ensuring that each school and division had a written policy on faculty mentoring.  </w:t>
      </w:r>
      <w:r w:rsidRPr="00CC4CF0">
        <w:rPr>
          <w:b/>
          <w:szCs w:val="24"/>
        </w:rPr>
        <w:t>Action:  All members</w:t>
      </w:r>
      <w:r w:rsidRPr="00CC4CF0">
        <w:rPr>
          <w:szCs w:val="24"/>
        </w:rPr>
        <w:t xml:space="preserve"> are requested to share the policies from their units.</w:t>
      </w:r>
      <w:r w:rsidR="00D26722">
        <w:rPr>
          <w:szCs w:val="24"/>
        </w:rPr>
        <w:t xml:space="preserve"> Policies received to date:  CE, ENE and MSE</w:t>
      </w:r>
    </w:p>
    <w:p w14:paraId="684CBEBD" w14:textId="77777777" w:rsidR="00CC4CF0" w:rsidRPr="00CC4CF0" w:rsidRDefault="00CC4CF0" w:rsidP="00CC4CF0">
      <w:pPr>
        <w:pStyle w:val="ListParagraph"/>
        <w:numPr>
          <w:ilvl w:val="0"/>
          <w:numId w:val="14"/>
        </w:numPr>
        <w:autoSpaceDE w:val="0"/>
        <w:autoSpaceDN w:val="0"/>
        <w:adjustRightInd w:val="0"/>
        <w:spacing w:line="360" w:lineRule="auto"/>
        <w:rPr>
          <w:szCs w:val="24"/>
        </w:rPr>
      </w:pPr>
      <w:r w:rsidRPr="00CC4CF0">
        <w:rPr>
          <w:szCs w:val="24"/>
        </w:rPr>
        <w:t xml:space="preserve">Do written voting rules/policies exist in schools and divisions for holding elections, voting in key committees, e.g., primary or curriculum committees, and other items or motions that require voting? </w:t>
      </w:r>
      <w:r w:rsidRPr="00CC4CF0">
        <w:rPr>
          <w:b/>
          <w:szCs w:val="24"/>
        </w:rPr>
        <w:t>Action: All members</w:t>
      </w:r>
      <w:r w:rsidRPr="00CC4CF0">
        <w:rPr>
          <w:szCs w:val="24"/>
        </w:rPr>
        <w:t xml:space="preserve"> report back on their units’ policies.</w:t>
      </w:r>
    </w:p>
    <w:p w14:paraId="01D20BB2" w14:textId="739310F7" w:rsidR="00CC4CF0" w:rsidRPr="00CC4CF0" w:rsidRDefault="00CC4CF0" w:rsidP="00CC4CF0">
      <w:pPr>
        <w:pStyle w:val="ListParagraph"/>
        <w:numPr>
          <w:ilvl w:val="0"/>
          <w:numId w:val="14"/>
        </w:numPr>
        <w:autoSpaceDE w:val="0"/>
        <w:autoSpaceDN w:val="0"/>
        <w:adjustRightInd w:val="0"/>
        <w:spacing w:line="360" w:lineRule="auto"/>
        <w:rPr>
          <w:szCs w:val="24"/>
        </w:rPr>
      </w:pPr>
      <w:r w:rsidRPr="00CC4CF0">
        <w:rPr>
          <w:b/>
          <w:szCs w:val="24"/>
        </w:rPr>
        <w:t>Action:  All members</w:t>
      </w:r>
      <w:r w:rsidRPr="00CC4CF0">
        <w:rPr>
          <w:szCs w:val="24"/>
        </w:rPr>
        <w:t xml:space="preserve"> are requested to poll the faculty in their units and report back on other critical issues.  These results will be discussed and distilled at the October meeting and used to form this year’s agenda</w:t>
      </w:r>
      <w:r w:rsidRPr="00CC4CF0">
        <w:rPr>
          <w:szCs w:val="24"/>
        </w:rPr>
        <w:t>.</w:t>
      </w:r>
    </w:p>
    <w:p w14:paraId="2491F571" w14:textId="77777777" w:rsidR="00FD1FF9" w:rsidRDefault="00FD1FF9" w:rsidP="00FD1FF9">
      <w:pPr>
        <w:autoSpaceDE w:val="0"/>
        <w:autoSpaceDN w:val="0"/>
        <w:adjustRightInd w:val="0"/>
        <w:spacing w:line="360" w:lineRule="auto"/>
        <w:rPr>
          <w:szCs w:val="24"/>
        </w:rPr>
      </w:pPr>
    </w:p>
    <w:p w14:paraId="0E81B97C" w14:textId="77777777" w:rsidR="00706B53" w:rsidRDefault="00706B53" w:rsidP="00706B53">
      <w:pPr>
        <w:autoSpaceDE w:val="0"/>
        <w:autoSpaceDN w:val="0"/>
        <w:adjustRightInd w:val="0"/>
        <w:spacing w:line="360" w:lineRule="auto"/>
        <w:rPr>
          <w:szCs w:val="24"/>
        </w:rPr>
      </w:pPr>
      <w:bookmarkStart w:id="0" w:name="_GoBack"/>
      <w:bookmarkEnd w:id="0"/>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441092" w14:textId="77777777" w:rsidR="008915C4" w:rsidRDefault="008915C4">
      <w:r>
        <w:separator/>
      </w:r>
    </w:p>
  </w:endnote>
  <w:endnote w:type="continuationSeparator" w:id="0">
    <w:p w14:paraId="577A2AF3" w14:textId="77777777" w:rsidR="008915C4" w:rsidRDefault="00891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B57DD3" w14:textId="77777777" w:rsidR="008915C4" w:rsidRDefault="008915C4">
      <w:r>
        <w:separator/>
      </w:r>
    </w:p>
  </w:footnote>
  <w:footnote w:type="continuationSeparator" w:id="0">
    <w:p w14:paraId="4913B0A6" w14:textId="77777777" w:rsidR="008915C4" w:rsidRDefault="008915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3"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3"/>
  </w:num>
  <w:num w:numId="2">
    <w:abstractNumId w:val="7"/>
  </w:num>
  <w:num w:numId="3">
    <w:abstractNumId w:val="4"/>
  </w:num>
  <w:num w:numId="4">
    <w:abstractNumId w:val="0"/>
  </w:num>
  <w:num w:numId="5">
    <w:abstractNumId w:val="11"/>
  </w:num>
  <w:num w:numId="6">
    <w:abstractNumId w:val="10"/>
  </w:num>
  <w:num w:numId="7">
    <w:abstractNumId w:val="12"/>
  </w:num>
  <w:num w:numId="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1"/>
  </w:num>
  <w:num w:numId="11">
    <w:abstractNumId w:val="9"/>
  </w:num>
  <w:num w:numId="12">
    <w:abstractNumId w:val="5"/>
  </w:num>
  <w:num w:numId="13">
    <w:abstractNumId w:val="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B569B"/>
    <w:rsid w:val="000D33FD"/>
    <w:rsid w:val="000E1DEA"/>
    <w:rsid w:val="000E308E"/>
    <w:rsid w:val="000E371B"/>
    <w:rsid w:val="000E46BB"/>
    <w:rsid w:val="000E499E"/>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A2E4D"/>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473E0"/>
    <w:rsid w:val="003565C2"/>
    <w:rsid w:val="003670D1"/>
    <w:rsid w:val="0037116F"/>
    <w:rsid w:val="00371FCC"/>
    <w:rsid w:val="00373E12"/>
    <w:rsid w:val="00386AE5"/>
    <w:rsid w:val="00391173"/>
    <w:rsid w:val="00392AA8"/>
    <w:rsid w:val="00396590"/>
    <w:rsid w:val="003B1628"/>
    <w:rsid w:val="003C4E45"/>
    <w:rsid w:val="003C63A0"/>
    <w:rsid w:val="003C74EC"/>
    <w:rsid w:val="003D1219"/>
    <w:rsid w:val="003D1CB2"/>
    <w:rsid w:val="003D6E68"/>
    <w:rsid w:val="003E25AD"/>
    <w:rsid w:val="003E7FB6"/>
    <w:rsid w:val="003F175C"/>
    <w:rsid w:val="003F3670"/>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4E5F"/>
    <w:rsid w:val="005612A0"/>
    <w:rsid w:val="0056619E"/>
    <w:rsid w:val="00571D22"/>
    <w:rsid w:val="00572E19"/>
    <w:rsid w:val="00575719"/>
    <w:rsid w:val="00577452"/>
    <w:rsid w:val="005815D7"/>
    <w:rsid w:val="005847FD"/>
    <w:rsid w:val="00590CEA"/>
    <w:rsid w:val="005914C2"/>
    <w:rsid w:val="00597411"/>
    <w:rsid w:val="005A37E5"/>
    <w:rsid w:val="005A4D94"/>
    <w:rsid w:val="005A540C"/>
    <w:rsid w:val="005C0FCB"/>
    <w:rsid w:val="005D1058"/>
    <w:rsid w:val="005E771F"/>
    <w:rsid w:val="005F42BF"/>
    <w:rsid w:val="005F5C29"/>
    <w:rsid w:val="00601339"/>
    <w:rsid w:val="00605C4E"/>
    <w:rsid w:val="0061446E"/>
    <w:rsid w:val="006178E7"/>
    <w:rsid w:val="00627335"/>
    <w:rsid w:val="00630022"/>
    <w:rsid w:val="00631AAA"/>
    <w:rsid w:val="0063232C"/>
    <w:rsid w:val="00633BF5"/>
    <w:rsid w:val="00635B99"/>
    <w:rsid w:val="006503F8"/>
    <w:rsid w:val="0065053F"/>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586A"/>
    <w:rsid w:val="007A29A3"/>
    <w:rsid w:val="007A6452"/>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5CFA"/>
    <w:rsid w:val="00912391"/>
    <w:rsid w:val="00913A56"/>
    <w:rsid w:val="00917C7E"/>
    <w:rsid w:val="00921A2A"/>
    <w:rsid w:val="00932B48"/>
    <w:rsid w:val="0093418D"/>
    <w:rsid w:val="009443B4"/>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E76"/>
    <w:rsid w:val="00A20814"/>
    <w:rsid w:val="00A26D92"/>
    <w:rsid w:val="00A26D93"/>
    <w:rsid w:val="00A27EC8"/>
    <w:rsid w:val="00A41AF6"/>
    <w:rsid w:val="00A45E33"/>
    <w:rsid w:val="00A53537"/>
    <w:rsid w:val="00A54B9F"/>
    <w:rsid w:val="00A56558"/>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C5FB6"/>
    <w:rsid w:val="00BD2381"/>
    <w:rsid w:val="00BD37CD"/>
    <w:rsid w:val="00BD6709"/>
    <w:rsid w:val="00BE48CC"/>
    <w:rsid w:val="00BE6378"/>
    <w:rsid w:val="00BE659D"/>
    <w:rsid w:val="00BF0942"/>
    <w:rsid w:val="00BF41BE"/>
    <w:rsid w:val="00BF5D8A"/>
    <w:rsid w:val="00BF7587"/>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C4CF0"/>
    <w:rsid w:val="00CD4B41"/>
    <w:rsid w:val="00CD7D84"/>
    <w:rsid w:val="00CE0FEC"/>
    <w:rsid w:val="00CE1660"/>
    <w:rsid w:val="00CE2300"/>
    <w:rsid w:val="00CE6EF3"/>
    <w:rsid w:val="00CF1487"/>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5800"/>
    <w:rsid w:val="00DC61A7"/>
    <w:rsid w:val="00DD302D"/>
    <w:rsid w:val="00DD324B"/>
    <w:rsid w:val="00DE1D2D"/>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427A1"/>
    <w:rsid w:val="00E46F4D"/>
    <w:rsid w:val="00E50052"/>
    <w:rsid w:val="00E5522C"/>
    <w:rsid w:val="00E66E20"/>
    <w:rsid w:val="00E71031"/>
    <w:rsid w:val="00E7153D"/>
    <w:rsid w:val="00E75AAA"/>
    <w:rsid w:val="00E952BE"/>
    <w:rsid w:val="00EA26A4"/>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C793F"/>
    <w:rsid w:val="00FD1227"/>
    <w:rsid w:val="00FD1FF9"/>
    <w:rsid w:val="00FD5DEF"/>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2B6AD528</Template>
  <TotalTime>28</TotalTime>
  <Pages>1</Pages>
  <Words>194</Words>
  <Characters>1112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1304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5</cp:revision>
  <cp:lastPrinted>2007-04-09T18:57:00Z</cp:lastPrinted>
  <dcterms:created xsi:type="dcterms:W3CDTF">2015-09-22T19:55:00Z</dcterms:created>
  <dcterms:modified xsi:type="dcterms:W3CDTF">2017-10-18T18:57:00Z</dcterms:modified>
</cp:coreProperties>
</file>