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45198A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10</w:t>
      </w:r>
      <w:r w:rsidR="002617A2">
        <w:rPr>
          <w:szCs w:val="24"/>
        </w:rPr>
        <w:t xml:space="preserve">, 2012, </w:t>
      </w:r>
      <w:r w:rsidR="00D54751">
        <w:rPr>
          <w:szCs w:val="24"/>
        </w:rPr>
        <w:t xml:space="preserve">2:30 – </w:t>
      </w:r>
      <w:r w:rsidR="002617A2">
        <w:rPr>
          <w:szCs w:val="24"/>
        </w:rPr>
        <w:t>3</w:t>
      </w:r>
      <w:r w:rsidR="00D54751">
        <w:rPr>
          <w:szCs w:val="24"/>
        </w:rPr>
        <w:t xml:space="preserve">:30 p.m. in ARMS </w:t>
      </w:r>
      <w:r w:rsidR="00137921">
        <w:rPr>
          <w:szCs w:val="24"/>
        </w:rPr>
        <w:t>200</w:t>
      </w:r>
      <w:r>
        <w:rPr>
          <w:szCs w:val="24"/>
        </w:rPr>
        <w:t>9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45198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D54751"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 w:rsidR="00D54751">
        <w:rPr>
          <w:szCs w:val="24"/>
        </w:rPr>
        <w:t xml:space="preserve">, M. </w:t>
      </w:r>
      <w:proofErr w:type="spellStart"/>
      <w:r w:rsidR="00D54751">
        <w:rPr>
          <w:szCs w:val="24"/>
        </w:rPr>
        <w:t>Lehto</w:t>
      </w:r>
      <w:proofErr w:type="spellEnd"/>
      <w:r w:rsidR="00D54751"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 xml:space="preserve">G. Krutz, K. </w:t>
      </w:r>
      <w:proofErr w:type="spellStart"/>
      <w:r w:rsidR="002617A2">
        <w:rPr>
          <w:szCs w:val="24"/>
        </w:rPr>
        <w:t>Kokini</w:t>
      </w:r>
      <w:proofErr w:type="spellEnd"/>
    </w:p>
    <w:p w:rsidR="0045198A" w:rsidRDefault="0045198A" w:rsidP="00703B22">
      <w:pPr>
        <w:autoSpaceDE w:val="0"/>
        <w:autoSpaceDN w:val="0"/>
        <w:adjustRightInd w:val="0"/>
        <w:rPr>
          <w:szCs w:val="24"/>
        </w:rPr>
      </w:pPr>
    </w:p>
    <w:p w:rsidR="0045198A" w:rsidRDefault="0045198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L. </w:t>
      </w:r>
      <w:proofErr w:type="spellStart"/>
      <w:r>
        <w:rPr>
          <w:szCs w:val="24"/>
        </w:rPr>
        <w:t>Tsoukalas</w:t>
      </w:r>
      <w:proofErr w:type="spellEnd"/>
      <w:r>
        <w:rPr>
          <w:szCs w:val="24"/>
        </w:rPr>
        <w:t xml:space="preserve">, J. Cheng, R. </w:t>
      </w:r>
      <w:proofErr w:type="spellStart"/>
      <w:r>
        <w:rPr>
          <w:szCs w:val="24"/>
        </w:rPr>
        <w:t>Agrawal</w:t>
      </w:r>
      <w:proofErr w:type="spellEnd"/>
      <w:r>
        <w:rPr>
          <w:szCs w:val="24"/>
        </w:rPr>
        <w:t xml:space="preserve">, M. </w:t>
      </w:r>
      <w:proofErr w:type="spellStart"/>
      <w:r>
        <w:rPr>
          <w:szCs w:val="24"/>
        </w:rPr>
        <w:t>Corless</w:t>
      </w:r>
      <w:proofErr w:type="spellEnd"/>
      <w:r>
        <w:rPr>
          <w:szCs w:val="24"/>
        </w:rPr>
        <w:t>,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45198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2:37 p.m.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45198A">
        <w:rPr>
          <w:szCs w:val="24"/>
        </w:rPr>
        <w:t>ed and approved</w:t>
      </w:r>
    </w:p>
    <w:p w:rsidR="00D54751" w:rsidRDefault="0045198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DA4F85">
        <w:rPr>
          <w:szCs w:val="24"/>
        </w:rPr>
        <w:t>November 19</w:t>
      </w:r>
      <w:r w:rsidR="002617A2">
        <w:rPr>
          <w:szCs w:val="24"/>
        </w:rPr>
        <w:t>, 2012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</w:t>
      </w:r>
    </w:p>
    <w:p w:rsidR="002617A2" w:rsidRDefault="0045198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Amendments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  <w:r>
        <w:rPr>
          <w:szCs w:val="24"/>
        </w:rPr>
        <w:br/>
        <w:t xml:space="preserve">Ray shared that the </w:t>
      </w:r>
      <w:r w:rsidR="003F0990">
        <w:rPr>
          <w:szCs w:val="24"/>
        </w:rPr>
        <w:t xml:space="preserve">proposed </w:t>
      </w:r>
      <w:r>
        <w:rPr>
          <w:szCs w:val="24"/>
        </w:rPr>
        <w:t xml:space="preserve">amendments have been forward to Dean Jamieson.  </w:t>
      </w:r>
      <w:r w:rsidR="0012592D">
        <w:rPr>
          <w:szCs w:val="24"/>
        </w:rPr>
        <w:t>The hope is to present the changes to the faculty at a forum during the first scheduled FAC meeting of the spring semester.</w:t>
      </w:r>
    </w:p>
    <w:p w:rsidR="00124389" w:rsidRDefault="0012592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COACHE survey</w:t>
      </w:r>
      <w:bookmarkStart w:id="0" w:name="_GoBack"/>
      <w:bookmarkEnd w:id="0"/>
      <w:r>
        <w:rPr>
          <w:szCs w:val="24"/>
        </w:rPr>
        <w:br/>
      </w:r>
      <w:proofErr w:type="spellStart"/>
      <w:r>
        <w:rPr>
          <w:szCs w:val="24"/>
        </w:rPr>
        <w:t>Klod</w:t>
      </w:r>
      <w:proofErr w:type="spellEnd"/>
      <w:r>
        <w:rPr>
          <w:szCs w:val="24"/>
        </w:rPr>
        <w:t xml:space="preserve"> informed members of a recent instrument, the </w:t>
      </w:r>
      <w:r w:rsidR="00842109">
        <w:rPr>
          <w:szCs w:val="24"/>
        </w:rPr>
        <w:t>Collaborative on Academic Careers in Higher Education (</w:t>
      </w:r>
      <w:r>
        <w:rPr>
          <w:szCs w:val="24"/>
        </w:rPr>
        <w:t>COACHE</w:t>
      </w:r>
      <w:r w:rsidR="00842109">
        <w:rPr>
          <w:szCs w:val="24"/>
        </w:rPr>
        <w:t>)</w:t>
      </w:r>
      <w:r>
        <w:rPr>
          <w:szCs w:val="24"/>
        </w:rPr>
        <w:t xml:space="preserve"> survey, which all faculty received </w:t>
      </w:r>
      <w:r w:rsidR="004E7F5E">
        <w:rPr>
          <w:szCs w:val="24"/>
        </w:rPr>
        <w:t>to assess</w:t>
      </w:r>
      <w:r>
        <w:rPr>
          <w:szCs w:val="24"/>
        </w:rPr>
        <w:t xml:space="preserve"> work climate.  Provost has sent </w:t>
      </w:r>
      <w:r w:rsidR="00842109">
        <w:rPr>
          <w:szCs w:val="24"/>
        </w:rPr>
        <w:t xml:space="preserve">a summary of the results and is in the process of disseminating information to colleges.  </w:t>
      </w:r>
      <w:proofErr w:type="spellStart"/>
      <w:r w:rsidR="00842109">
        <w:rPr>
          <w:szCs w:val="24"/>
        </w:rPr>
        <w:t>CoE</w:t>
      </w:r>
      <w:proofErr w:type="spellEnd"/>
      <w:r w:rsidR="00842109">
        <w:rPr>
          <w:szCs w:val="24"/>
        </w:rPr>
        <w:t xml:space="preserve"> </w:t>
      </w:r>
      <w:r w:rsidR="004E7F5E">
        <w:rPr>
          <w:szCs w:val="24"/>
        </w:rPr>
        <w:t>has</w:t>
      </w:r>
      <w:r w:rsidR="00842109">
        <w:rPr>
          <w:szCs w:val="24"/>
        </w:rPr>
        <w:t xml:space="preserve"> distributed the results to individual school</w:t>
      </w:r>
      <w:r w:rsidR="004E7F5E">
        <w:rPr>
          <w:szCs w:val="24"/>
        </w:rPr>
        <w:t>s without identifying other unit</w:t>
      </w:r>
      <w:r w:rsidR="00842109">
        <w:rPr>
          <w:szCs w:val="24"/>
        </w:rPr>
        <w:t>s.  We’ve requested additional</w:t>
      </w:r>
      <w:r w:rsidR="004E7F5E">
        <w:rPr>
          <w:szCs w:val="24"/>
        </w:rPr>
        <w:t xml:space="preserve"> information</w:t>
      </w:r>
      <w:r w:rsidR="00842109">
        <w:rPr>
          <w:szCs w:val="24"/>
        </w:rPr>
        <w:t xml:space="preserve"> </w:t>
      </w:r>
      <w:r w:rsidR="004E7F5E">
        <w:rPr>
          <w:szCs w:val="24"/>
        </w:rPr>
        <w:t>including</w:t>
      </w:r>
      <w:r w:rsidR="00842109">
        <w:rPr>
          <w:szCs w:val="24"/>
        </w:rPr>
        <w:t xml:space="preserve"> averages/data of peer schools. </w:t>
      </w:r>
      <w:r w:rsidR="00124389">
        <w:rPr>
          <w:szCs w:val="24"/>
        </w:rPr>
        <w:t xml:space="preserve">Survey author has </w:t>
      </w:r>
      <w:proofErr w:type="spellStart"/>
      <w:r w:rsidR="00124389">
        <w:rPr>
          <w:szCs w:val="24"/>
        </w:rPr>
        <w:t>writen</w:t>
      </w:r>
      <w:proofErr w:type="spellEnd"/>
      <w:r w:rsidR="00124389">
        <w:rPr>
          <w:szCs w:val="24"/>
        </w:rPr>
        <w:t xml:space="preserve"> a book compiling exemplars &amp; interview results.  We will try to obtain copies for FAC members.</w:t>
      </w:r>
      <w:r w:rsidR="00124389">
        <w:rPr>
          <w:szCs w:val="24"/>
        </w:rPr>
        <w:br/>
        <w:t>What can FAC do with results?</w:t>
      </w:r>
    </w:p>
    <w:p w:rsidR="00124389" w:rsidRDefault="00124389" w:rsidP="0012438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Identify issues that can be addressed</w:t>
      </w:r>
    </w:p>
    <w:p w:rsidR="00124389" w:rsidRDefault="00124389" w:rsidP="0012438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Make recommendations to address concerns</w:t>
      </w:r>
    </w:p>
    <w:p w:rsidR="00124389" w:rsidRDefault="00124389" w:rsidP="0012438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 possible topics for spring</w:t>
      </w:r>
    </w:p>
    <w:p w:rsidR="00124389" w:rsidRDefault="00124389" w:rsidP="00124389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pay</w:t>
      </w:r>
    </w:p>
    <w:p w:rsidR="00124389" w:rsidRDefault="00124389" w:rsidP="00124389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Trimester</w:t>
      </w:r>
    </w:p>
    <w:p w:rsidR="00124389" w:rsidRDefault="00124389" w:rsidP="00124389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</w:t>
      </w:r>
    </w:p>
    <w:p w:rsidR="003F0990" w:rsidRDefault="00124389" w:rsidP="00124389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 xml:space="preserve">Growing proportion of international students </w:t>
      </w:r>
      <w:r w:rsidR="003F0990">
        <w:rPr>
          <w:szCs w:val="24"/>
        </w:rPr>
        <w:t>–</w:t>
      </w:r>
      <w:r>
        <w:rPr>
          <w:szCs w:val="24"/>
        </w:rPr>
        <w:t xml:space="preserve"> </w:t>
      </w:r>
      <w:r w:rsidR="003F0990">
        <w:rPr>
          <w:szCs w:val="24"/>
        </w:rPr>
        <w:t xml:space="preserve">Do faculty understand how to help them be successful? Identify ways to improve their experience - FAC host conversations w/faculty </w:t>
      </w:r>
    </w:p>
    <w:p w:rsidR="00124389" w:rsidRDefault="003F0990" w:rsidP="00124389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Should we appoint faculty with specified percentages of their roles, e.g., Ag, Pharm? </w:t>
      </w:r>
    </w:p>
    <w:p w:rsidR="00D54751" w:rsidRPr="001E3B37" w:rsidRDefault="009C4D69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E3B37">
        <w:rPr>
          <w:szCs w:val="24"/>
        </w:rPr>
        <w:t>Next meeting</w:t>
      </w:r>
      <w:r w:rsidR="003F0990">
        <w:rPr>
          <w:szCs w:val="24"/>
        </w:rPr>
        <w:t xml:space="preserve">:  </w:t>
      </w:r>
      <w:proofErr w:type="spellStart"/>
      <w:r w:rsidR="003F0990">
        <w:rPr>
          <w:szCs w:val="24"/>
        </w:rPr>
        <w:t>tbd</w:t>
      </w:r>
      <w:proofErr w:type="spellEnd"/>
      <w:r w:rsidR="00137921" w:rsidRPr="001E3B37">
        <w:rPr>
          <w:szCs w:val="24"/>
        </w:rPr>
        <w:t xml:space="preserve"> </w:t>
      </w:r>
    </w:p>
    <w:sectPr w:rsidR="00D54751" w:rsidRPr="001E3B3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990" w:rsidRDefault="003F0990">
      <w:r>
        <w:separator/>
      </w:r>
    </w:p>
  </w:endnote>
  <w:endnote w:type="continuationSeparator" w:id="0">
    <w:p w:rsidR="003F0990" w:rsidRDefault="003F0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990" w:rsidRDefault="003F0990">
      <w:r>
        <w:separator/>
      </w:r>
    </w:p>
  </w:footnote>
  <w:footnote w:type="continuationSeparator" w:id="0">
    <w:p w:rsidR="003F0990" w:rsidRDefault="003F09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FFD362D"/>
    <w:multiLevelType w:val="hybridMultilevel"/>
    <w:tmpl w:val="12ACC0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8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24389"/>
    <w:rsid w:val="0012592D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0990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198A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E7F5E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30DA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2109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7EF132BB</Template>
  <TotalTime>58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9</cp:revision>
  <cp:lastPrinted>2007-04-09T18:57:00Z</cp:lastPrinted>
  <dcterms:created xsi:type="dcterms:W3CDTF">2012-04-03T15:40:00Z</dcterms:created>
  <dcterms:modified xsi:type="dcterms:W3CDTF">2013-02-25T19:43:00Z</dcterms:modified>
</cp:coreProperties>
</file>