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69A" w:rsidRPr="00230367" w:rsidRDefault="0075069A" w:rsidP="00D96C43">
      <w:pPr>
        <w:ind w:left="-180"/>
      </w:pPr>
    </w:p>
    <w:p w:rsidR="0075069A" w:rsidRPr="00230367" w:rsidRDefault="0075069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smartTag w:uri="urn:schemas-microsoft-com:office:smarttags" w:element="PlaceName">
            <w:r w:rsidRPr="00230367">
              <w:rPr>
                <w:szCs w:val="24"/>
              </w:rPr>
              <w:t>PURDUE</w:t>
            </w:r>
          </w:smartTag>
          <w:r w:rsidRPr="00230367">
            <w:rPr>
              <w:szCs w:val="24"/>
            </w:rPr>
            <w:t xml:space="preserve"> </w:t>
          </w:r>
          <w:smartTag w:uri="urn:schemas-microsoft-com:office:smarttags" w:element="PlaceType">
            <w:r w:rsidRPr="00230367">
              <w:rPr>
                <w:szCs w:val="24"/>
              </w:rPr>
              <w:t>UNIVERSITY</w:t>
            </w:r>
          </w:smartTag>
        </w:smartTag>
      </w:smartTag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smartTag w:uri="urn:schemas-microsoft-com:office:smarttags" w:element="PlaceType">
            <w:r w:rsidRPr="00230367">
              <w:rPr>
                <w:szCs w:val="24"/>
              </w:rPr>
              <w:t>College</w:t>
            </w:r>
          </w:smartTag>
          <w:r w:rsidRPr="00230367">
            <w:rPr>
              <w:szCs w:val="24"/>
            </w:rPr>
            <w:t xml:space="preserve"> of </w:t>
          </w:r>
          <w:smartTag w:uri="urn:schemas-microsoft-com:office:smarttags" w:element="PlaceName">
            <w:r w:rsidRPr="00230367">
              <w:rPr>
                <w:szCs w:val="24"/>
              </w:rPr>
              <w:t>Engineering</w:t>
            </w:r>
          </w:smartTag>
        </w:smartTag>
      </w:smartTag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November 4, 2011, at 8:30 – 9:30 a.m., ARMS 3001</w:t>
      </w: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>
        <w:rPr>
          <w:szCs w:val="24"/>
        </w:rPr>
        <w:t>R. Cipra</w:t>
      </w:r>
      <w:r w:rsidRPr="00230367">
        <w:rPr>
          <w:szCs w:val="24"/>
        </w:rPr>
        <w:t xml:space="preserve">, </w:t>
      </w:r>
      <w:smartTag w:uri="urn:schemas-microsoft-com:office:smarttags" w:element="place">
        <w:r>
          <w:rPr>
            <w:szCs w:val="24"/>
          </w:rPr>
          <w:t>N. Mosier</w:t>
        </w:r>
      </w:smartTag>
      <w:r>
        <w:rPr>
          <w:szCs w:val="24"/>
        </w:rPr>
        <w:t>,</w:t>
      </w:r>
      <w:r w:rsidRPr="00230367">
        <w:rPr>
          <w:szCs w:val="24"/>
        </w:rPr>
        <w:t xml:space="preserve"> </w:t>
      </w:r>
      <w:r>
        <w:rPr>
          <w:szCs w:val="24"/>
        </w:rPr>
        <w:t xml:space="preserve">M. Kreger, K. Kokini, A. Pawley, L. Tsoukalas, </w:t>
      </w: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J. Cheng, R. Agrawal, M. Lehto, S. Schneider, T. Talavage, R. Trice</w:t>
      </w: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</w:p>
    <w:p w:rsidR="0075069A" w:rsidRDefault="0075069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75069A" w:rsidRDefault="0075069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75069A" w:rsidRDefault="0075069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>
        <w:rPr>
          <w:szCs w:val="24"/>
        </w:rPr>
        <w:t>October 21, 2011</w:t>
      </w:r>
      <w:r w:rsidRPr="0063232C">
        <w:rPr>
          <w:szCs w:val="24"/>
        </w:rPr>
        <w:t>, meeting</w:t>
      </w:r>
    </w:p>
    <w:p w:rsidR="0075069A" w:rsidRDefault="0075069A" w:rsidP="0057745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Budget memo</w:t>
      </w:r>
    </w:p>
    <w:p w:rsidR="0075069A" w:rsidRDefault="0075069A" w:rsidP="0057745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Amendment to CoE bylaws</w:t>
      </w:r>
    </w:p>
    <w:p w:rsidR="0075069A" w:rsidRPr="00191B06" w:rsidRDefault="0075069A" w:rsidP="006C075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191B06">
        <w:rPr>
          <w:szCs w:val="24"/>
        </w:rPr>
        <w:t xml:space="preserve">Next meeting:  </w:t>
      </w:r>
      <w:r>
        <w:rPr>
          <w:szCs w:val="24"/>
        </w:rPr>
        <w:t>November 18</w:t>
      </w:r>
      <w:r w:rsidRPr="00191B06">
        <w:rPr>
          <w:szCs w:val="24"/>
          <w:vertAlign w:val="superscript"/>
        </w:rPr>
        <w:t>th</w:t>
      </w:r>
      <w:r>
        <w:rPr>
          <w:szCs w:val="24"/>
        </w:rPr>
        <w:t xml:space="preserve"> at 8:30 in ARMS 3001</w:t>
      </w:r>
    </w:p>
    <w:p w:rsidR="0075069A" w:rsidRPr="00230367" w:rsidRDefault="0075069A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75069A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69A" w:rsidRDefault="0075069A">
      <w:r>
        <w:separator/>
      </w:r>
    </w:p>
  </w:endnote>
  <w:endnote w:type="continuationSeparator" w:id="0">
    <w:p w:rsidR="0075069A" w:rsidRDefault="007506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69A" w:rsidRDefault="0075069A">
      <w:r>
        <w:separator/>
      </w:r>
    </w:p>
  </w:footnote>
  <w:footnote w:type="continuationSeparator" w:id="0">
    <w:p w:rsidR="0075069A" w:rsidRDefault="007506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426C"/>
    <w:rsid w:val="00000E62"/>
    <w:rsid w:val="00007F14"/>
    <w:rsid w:val="00012D1E"/>
    <w:rsid w:val="000156B8"/>
    <w:rsid w:val="0003173C"/>
    <w:rsid w:val="00034A3C"/>
    <w:rsid w:val="00041353"/>
    <w:rsid w:val="0004174F"/>
    <w:rsid w:val="00047731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EA7"/>
    <w:rsid w:val="005439B2"/>
    <w:rsid w:val="00544F5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96EA6"/>
    <w:rsid w:val="00BA1C5E"/>
    <w:rsid w:val="00BB0009"/>
    <w:rsid w:val="00BB0337"/>
    <w:rsid w:val="00BB0655"/>
    <w:rsid w:val="00BC5FB6"/>
    <w:rsid w:val="00BD37CD"/>
    <w:rsid w:val="00BD6709"/>
    <w:rsid w:val="00BE48CC"/>
    <w:rsid w:val="00BE6378"/>
    <w:rsid w:val="00BE659D"/>
    <w:rsid w:val="00BF0942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68AC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445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45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45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69</Words>
  <Characters>399</Characters>
  <Application>Microsoft Office Outlook</Application>
  <DocSecurity>0</DocSecurity>
  <Lines>0</Lines>
  <Paragraphs>0</Paragraphs>
  <ScaleCrop>false</ScaleCrop>
  <Company>Purdue University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kreger</cp:lastModifiedBy>
  <cp:revision>2</cp:revision>
  <cp:lastPrinted>2007-04-09T18:57:00Z</cp:lastPrinted>
  <dcterms:created xsi:type="dcterms:W3CDTF">2011-11-03T14:22:00Z</dcterms:created>
  <dcterms:modified xsi:type="dcterms:W3CDTF">2011-11-03T14:22:00Z</dcterms:modified>
</cp:coreProperties>
</file>