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7507" w:rsidRPr="00230367" w:rsidRDefault="009D7507" w:rsidP="00D96C43">
      <w:pPr>
        <w:ind w:left="-180"/>
      </w:pPr>
    </w:p>
    <w:p w:rsidR="009D7507" w:rsidRPr="00230367" w:rsidRDefault="009D7507" w:rsidP="00EC5ED0">
      <w:pPr>
        <w:autoSpaceDE w:val="0"/>
        <w:autoSpaceDN w:val="0"/>
        <w:adjustRightInd w:val="0"/>
        <w:spacing w:before="240"/>
        <w:jc w:val="center"/>
        <w:rPr>
          <w:szCs w:val="24"/>
        </w:rPr>
      </w:pPr>
      <w:smartTag w:uri="urn:schemas-microsoft-com:office:smarttags" w:element="PlaceName">
        <w:smartTag w:uri="urn:schemas-microsoft-com:office:smarttags" w:element="place">
          <w:r w:rsidRPr="00230367">
            <w:rPr>
              <w:szCs w:val="24"/>
            </w:rPr>
            <w:t>PURDUE</w:t>
          </w:r>
        </w:smartTag>
        <w:r w:rsidRPr="00230367">
          <w:rPr>
            <w:szCs w:val="24"/>
          </w:rPr>
          <w:t xml:space="preserve"> </w:t>
        </w:r>
        <w:smartTag w:uri="urn:schemas-microsoft-com:office:smarttags" w:element="PlaceType">
          <w:r w:rsidRPr="00230367">
            <w:rPr>
              <w:szCs w:val="24"/>
            </w:rPr>
            <w:t>UNIVERSITY</w:t>
          </w:r>
        </w:smartTag>
      </w:smartTag>
    </w:p>
    <w:p w:rsidR="009D7507" w:rsidRPr="00230367" w:rsidRDefault="009D7507" w:rsidP="00B53A6A">
      <w:pPr>
        <w:autoSpaceDE w:val="0"/>
        <w:autoSpaceDN w:val="0"/>
        <w:adjustRightInd w:val="0"/>
        <w:jc w:val="center"/>
        <w:rPr>
          <w:szCs w:val="24"/>
        </w:rPr>
      </w:pPr>
      <w:smartTag w:uri="urn:schemas-microsoft-com:office:smarttags" w:element="PlaceType">
        <w:smartTag w:uri="urn:schemas-microsoft-com:office:smarttags" w:element="place">
          <w:r w:rsidRPr="00230367">
            <w:rPr>
              <w:szCs w:val="24"/>
            </w:rPr>
            <w:t>College</w:t>
          </w:r>
        </w:smartTag>
        <w:r w:rsidRPr="00230367">
          <w:rPr>
            <w:szCs w:val="24"/>
          </w:rPr>
          <w:t xml:space="preserve"> of </w:t>
        </w:r>
        <w:smartTag w:uri="urn:schemas-microsoft-com:office:smarttags" w:element="PlaceName">
          <w:r w:rsidRPr="00230367">
            <w:rPr>
              <w:szCs w:val="24"/>
            </w:rPr>
            <w:t>Engineering</w:t>
          </w:r>
        </w:smartTag>
      </w:smartTag>
    </w:p>
    <w:p w:rsidR="009D7507" w:rsidRPr="00230367" w:rsidRDefault="009D7507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Faculty Affairs Committee (FAC)</w:t>
      </w:r>
    </w:p>
    <w:p w:rsidR="009D7507" w:rsidRPr="00230367" w:rsidRDefault="009D7507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Meeting Agenda</w:t>
      </w:r>
    </w:p>
    <w:p w:rsidR="009D7507" w:rsidRDefault="009D7507" w:rsidP="009C0890">
      <w:pPr>
        <w:autoSpaceDE w:val="0"/>
        <w:autoSpaceDN w:val="0"/>
        <w:adjustRightInd w:val="0"/>
        <w:jc w:val="center"/>
        <w:rPr>
          <w:szCs w:val="24"/>
        </w:rPr>
      </w:pPr>
      <w:r>
        <w:rPr>
          <w:szCs w:val="24"/>
        </w:rPr>
        <w:t>April 2, 2010, 2:30 – 4:00, ARMS 3001</w:t>
      </w:r>
    </w:p>
    <w:p w:rsidR="009D7507" w:rsidRDefault="009D7507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9D7507" w:rsidRDefault="009D7507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9D7507" w:rsidRPr="00230367" w:rsidRDefault="009D7507" w:rsidP="00C12D4F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>Guest:  Tonya Yoder, Asst. Director of Financial Affairs</w:t>
      </w:r>
    </w:p>
    <w:p w:rsidR="009D7507" w:rsidRPr="00230367" w:rsidRDefault="009D7507" w:rsidP="00703B22">
      <w:pPr>
        <w:autoSpaceDE w:val="0"/>
        <w:autoSpaceDN w:val="0"/>
        <w:adjustRightInd w:val="0"/>
        <w:rPr>
          <w:szCs w:val="24"/>
        </w:rPr>
      </w:pPr>
    </w:p>
    <w:p w:rsidR="009D7507" w:rsidRDefault="009D7507" w:rsidP="00343042">
      <w:pPr>
        <w:autoSpaceDE w:val="0"/>
        <w:autoSpaceDN w:val="0"/>
        <w:adjustRightInd w:val="0"/>
        <w:rPr>
          <w:szCs w:val="24"/>
        </w:rPr>
      </w:pPr>
    </w:p>
    <w:p w:rsidR="009D7507" w:rsidRDefault="009D7507" w:rsidP="00C156FC">
      <w:pPr>
        <w:numPr>
          <w:ilvl w:val="0"/>
          <w:numId w:val="8"/>
        </w:numPr>
        <w:autoSpaceDE w:val="0"/>
        <w:autoSpaceDN w:val="0"/>
        <w:adjustRightInd w:val="0"/>
        <w:rPr>
          <w:szCs w:val="24"/>
        </w:rPr>
      </w:pPr>
      <w:r>
        <w:rPr>
          <w:szCs w:val="24"/>
        </w:rPr>
        <w:t>Welcome and introductions</w:t>
      </w:r>
    </w:p>
    <w:p w:rsidR="009D7507" w:rsidRDefault="009D7507" w:rsidP="00C156FC">
      <w:pPr>
        <w:autoSpaceDE w:val="0"/>
        <w:autoSpaceDN w:val="0"/>
        <w:adjustRightInd w:val="0"/>
        <w:rPr>
          <w:szCs w:val="24"/>
        </w:rPr>
      </w:pPr>
    </w:p>
    <w:p w:rsidR="009D7507" w:rsidRPr="00230367" w:rsidRDefault="009D7507" w:rsidP="008463CF">
      <w:pPr>
        <w:numPr>
          <w:ilvl w:val="0"/>
          <w:numId w:val="8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Discussion item – Improving efficiency in business operations</w:t>
      </w:r>
    </w:p>
    <w:sectPr w:rsidR="009D7507" w:rsidRPr="00230367" w:rsidSect="00492356">
      <w:pgSz w:w="12240" w:h="15840" w:code="1"/>
      <w:pgMar w:top="1008" w:right="1440" w:bottom="1008" w:left="1440" w:header="720" w:footer="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D7507" w:rsidRDefault="009D7507">
      <w:r>
        <w:separator/>
      </w:r>
    </w:p>
  </w:endnote>
  <w:endnote w:type="continuationSeparator" w:id="0">
    <w:p w:rsidR="009D7507" w:rsidRDefault="009D750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D7507" w:rsidRDefault="009D7507">
      <w:r>
        <w:separator/>
      </w:r>
    </w:p>
  </w:footnote>
  <w:footnote w:type="continuationSeparator" w:id="0">
    <w:p w:rsidR="009D7507" w:rsidRDefault="009D750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2D6AF0"/>
    <w:multiLevelType w:val="hybridMultilevel"/>
    <w:tmpl w:val="758843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DCA3643"/>
    <w:multiLevelType w:val="hybridMultilevel"/>
    <w:tmpl w:val="C0F02BDA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0FBF3B36"/>
    <w:multiLevelType w:val="hybridMultilevel"/>
    <w:tmpl w:val="7B2809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236C2620"/>
    <w:multiLevelType w:val="hybridMultilevel"/>
    <w:tmpl w:val="B0568A7A"/>
    <w:lvl w:ilvl="0" w:tplc="D194D608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488A15F5"/>
    <w:multiLevelType w:val="hybridMultilevel"/>
    <w:tmpl w:val="1744D3FE"/>
    <w:lvl w:ilvl="0" w:tplc="04090017">
      <w:start w:val="1"/>
      <w:numFmt w:val="lowerLetter"/>
      <w:lvlText w:val="%1)"/>
      <w:lvlJc w:val="left"/>
      <w:pPr>
        <w:ind w:left="10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5">
    <w:nsid w:val="4EC47F3C"/>
    <w:multiLevelType w:val="hybridMultilevel"/>
    <w:tmpl w:val="D74033D6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58CB2BFB"/>
    <w:multiLevelType w:val="hybridMultilevel"/>
    <w:tmpl w:val="6E0C3050"/>
    <w:lvl w:ilvl="0" w:tplc="006C7A40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74344BE8"/>
    <w:multiLevelType w:val="hybridMultilevel"/>
    <w:tmpl w:val="70ACE5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7A8106AE"/>
    <w:multiLevelType w:val="hybridMultilevel"/>
    <w:tmpl w:val="9C60A9BA"/>
    <w:lvl w:ilvl="0" w:tplc="A4E2035E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2"/>
  </w:num>
  <w:num w:numId="2">
    <w:abstractNumId w:val="6"/>
  </w:num>
  <w:num w:numId="3">
    <w:abstractNumId w:val="3"/>
  </w:num>
  <w:num w:numId="4">
    <w:abstractNumId w:val="0"/>
  </w:num>
  <w:num w:numId="5">
    <w:abstractNumId w:val="8"/>
  </w:num>
  <w:num w:numId="6">
    <w:abstractNumId w:val="7"/>
  </w:num>
  <w:num w:numId="7">
    <w:abstractNumId w:val="1"/>
  </w:num>
  <w:num w:numId="8">
    <w:abstractNumId w:val="5"/>
  </w:num>
  <w:num w:numId="9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isplayBackgroundShape/>
  <w:embedSystemFonts/>
  <w:stylePaneFormatFilter w:val="3F01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SuppressParagraphBorders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6426C"/>
    <w:rsid w:val="00007F14"/>
    <w:rsid w:val="000156B8"/>
    <w:rsid w:val="0003173C"/>
    <w:rsid w:val="00034A3C"/>
    <w:rsid w:val="00041353"/>
    <w:rsid w:val="00047731"/>
    <w:rsid w:val="00053360"/>
    <w:rsid w:val="00054EB3"/>
    <w:rsid w:val="000555AD"/>
    <w:rsid w:val="0006051F"/>
    <w:rsid w:val="000700DA"/>
    <w:rsid w:val="00080828"/>
    <w:rsid w:val="000921AE"/>
    <w:rsid w:val="000956ED"/>
    <w:rsid w:val="000C52EC"/>
    <w:rsid w:val="000E308E"/>
    <w:rsid w:val="000E371B"/>
    <w:rsid w:val="000E46BB"/>
    <w:rsid w:val="000E499E"/>
    <w:rsid w:val="000F5533"/>
    <w:rsid w:val="00104F92"/>
    <w:rsid w:val="00105710"/>
    <w:rsid w:val="00106A4E"/>
    <w:rsid w:val="00117B45"/>
    <w:rsid w:val="00131513"/>
    <w:rsid w:val="00140C53"/>
    <w:rsid w:val="00143F91"/>
    <w:rsid w:val="00144A5E"/>
    <w:rsid w:val="0014515F"/>
    <w:rsid w:val="001517A0"/>
    <w:rsid w:val="001547FF"/>
    <w:rsid w:val="00162B8C"/>
    <w:rsid w:val="001647D6"/>
    <w:rsid w:val="001678CF"/>
    <w:rsid w:val="00171A5F"/>
    <w:rsid w:val="00171AA3"/>
    <w:rsid w:val="0017428C"/>
    <w:rsid w:val="00185F76"/>
    <w:rsid w:val="0019264D"/>
    <w:rsid w:val="00194A3B"/>
    <w:rsid w:val="001959E1"/>
    <w:rsid w:val="001A0A90"/>
    <w:rsid w:val="001A5147"/>
    <w:rsid w:val="001A76E6"/>
    <w:rsid w:val="001B273C"/>
    <w:rsid w:val="001B33BF"/>
    <w:rsid w:val="001C15E2"/>
    <w:rsid w:val="001C5E9D"/>
    <w:rsid w:val="001D14FF"/>
    <w:rsid w:val="001E0E6A"/>
    <w:rsid w:val="001E53D7"/>
    <w:rsid w:val="001F22A2"/>
    <w:rsid w:val="001F5DE7"/>
    <w:rsid w:val="001F7285"/>
    <w:rsid w:val="00202CD6"/>
    <w:rsid w:val="00205BB2"/>
    <w:rsid w:val="002141CF"/>
    <w:rsid w:val="00220A88"/>
    <w:rsid w:val="00221A5B"/>
    <w:rsid w:val="00222E97"/>
    <w:rsid w:val="00230367"/>
    <w:rsid w:val="002320E3"/>
    <w:rsid w:val="00233D50"/>
    <w:rsid w:val="002459B2"/>
    <w:rsid w:val="002505BD"/>
    <w:rsid w:val="00257696"/>
    <w:rsid w:val="00260BA7"/>
    <w:rsid w:val="00261285"/>
    <w:rsid w:val="002723BB"/>
    <w:rsid w:val="00273021"/>
    <w:rsid w:val="00274FC3"/>
    <w:rsid w:val="00275257"/>
    <w:rsid w:val="00277461"/>
    <w:rsid w:val="00285A35"/>
    <w:rsid w:val="0028620F"/>
    <w:rsid w:val="00292C4A"/>
    <w:rsid w:val="002A2E4D"/>
    <w:rsid w:val="002B548D"/>
    <w:rsid w:val="002C0AB1"/>
    <w:rsid w:val="002C24B9"/>
    <w:rsid w:val="002C3BA4"/>
    <w:rsid w:val="002E0855"/>
    <w:rsid w:val="002E4590"/>
    <w:rsid w:val="002F06EA"/>
    <w:rsid w:val="002F2842"/>
    <w:rsid w:val="002F39B0"/>
    <w:rsid w:val="00305D14"/>
    <w:rsid w:val="00316C3E"/>
    <w:rsid w:val="00321D5D"/>
    <w:rsid w:val="0032217F"/>
    <w:rsid w:val="00324AA8"/>
    <w:rsid w:val="0033297E"/>
    <w:rsid w:val="00333E20"/>
    <w:rsid w:val="003412EF"/>
    <w:rsid w:val="00343042"/>
    <w:rsid w:val="00344E80"/>
    <w:rsid w:val="0037116F"/>
    <w:rsid w:val="00371FCC"/>
    <w:rsid w:val="00373E12"/>
    <w:rsid w:val="00386AE5"/>
    <w:rsid w:val="00391173"/>
    <w:rsid w:val="00392AA8"/>
    <w:rsid w:val="003B1628"/>
    <w:rsid w:val="003C4E45"/>
    <w:rsid w:val="003C63A0"/>
    <w:rsid w:val="003C74EC"/>
    <w:rsid w:val="003D1219"/>
    <w:rsid w:val="003D6E68"/>
    <w:rsid w:val="003E25AD"/>
    <w:rsid w:val="003E7FB6"/>
    <w:rsid w:val="003F175C"/>
    <w:rsid w:val="003F3670"/>
    <w:rsid w:val="00400DB1"/>
    <w:rsid w:val="004154B6"/>
    <w:rsid w:val="004167A8"/>
    <w:rsid w:val="00416B1A"/>
    <w:rsid w:val="00420418"/>
    <w:rsid w:val="004218F3"/>
    <w:rsid w:val="004226AA"/>
    <w:rsid w:val="004274C5"/>
    <w:rsid w:val="004369BE"/>
    <w:rsid w:val="004437DC"/>
    <w:rsid w:val="00444294"/>
    <w:rsid w:val="00444887"/>
    <w:rsid w:val="00445E42"/>
    <w:rsid w:val="004518D0"/>
    <w:rsid w:val="0046426C"/>
    <w:rsid w:val="00465217"/>
    <w:rsid w:val="00467057"/>
    <w:rsid w:val="0047246A"/>
    <w:rsid w:val="00472B2C"/>
    <w:rsid w:val="004776EB"/>
    <w:rsid w:val="00492356"/>
    <w:rsid w:val="004931F4"/>
    <w:rsid w:val="00494062"/>
    <w:rsid w:val="00496815"/>
    <w:rsid w:val="004A0475"/>
    <w:rsid w:val="004A1705"/>
    <w:rsid w:val="004A39A5"/>
    <w:rsid w:val="004A6536"/>
    <w:rsid w:val="004A7E2B"/>
    <w:rsid w:val="004C20CA"/>
    <w:rsid w:val="004C631A"/>
    <w:rsid w:val="004D3585"/>
    <w:rsid w:val="004D7A51"/>
    <w:rsid w:val="004E035E"/>
    <w:rsid w:val="004E1CB9"/>
    <w:rsid w:val="004E3BF2"/>
    <w:rsid w:val="004F2720"/>
    <w:rsid w:val="004F42AC"/>
    <w:rsid w:val="00501A39"/>
    <w:rsid w:val="005157ED"/>
    <w:rsid w:val="005179D5"/>
    <w:rsid w:val="005231B5"/>
    <w:rsid w:val="00524833"/>
    <w:rsid w:val="00531707"/>
    <w:rsid w:val="00531FB5"/>
    <w:rsid w:val="005439B2"/>
    <w:rsid w:val="00544F5D"/>
    <w:rsid w:val="005612A0"/>
    <w:rsid w:val="0056619E"/>
    <w:rsid w:val="00571D22"/>
    <w:rsid w:val="00572E19"/>
    <w:rsid w:val="00575719"/>
    <w:rsid w:val="005847FD"/>
    <w:rsid w:val="005914C2"/>
    <w:rsid w:val="00597411"/>
    <w:rsid w:val="005A37E5"/>
    <w:rsid w:val="005A4D94"/>
    <w:rsid w:val="005A540C"/>
    <w:rsid w:val="005D1058"/>
    <w:rsid w:val="005E771F"/>
    <w:rsid w:val="005F42BF"/>
    <w:rsid w:val="00601339"/>
    <w:rsid w:val="00605C4E"/>
    <w:rsid w:val="0061446E"/>
    <w:rsid w:val="00627335"/>
    <w:rsid w:val="00630022"/>
    <w:rsid w:val="00631AAA"/>
    <w:rsid w:val="00633BF5"/>
    <w:rsid w:val="00635B99"/>
    <w:rsid w:val="0065053F"/>
    <w:rsid w:val="0065444B"/>
    <w:rsid w:val="00677E9E"/>
    <w:rsid w:val="006854C1"/>
    <w:rsid w:val="00687DAE"/>
    <w:rsid w:val="0069560F"/>
    <w:rsid w:val="00696188"/>
    <w:rsid w:val="006A2055"/>
    <w:rsid w:val="006A303A"/>
    <w:rsid w:val="006B0815"/>
    <w:rsid w:val="006B164C"/>
    <w:rsid w:val="006B19D8"/>
    <w:rsid w:val="006C0757"/>
    <w:rsid w:val="006C25A0"/>
    <w:rsid w:val="006D2D35"/>
    <w:rsid w:val="006E145C"/>
    <w:rsid w:val="006E3C83"/>
    <w:rsid w:val="006E4B94"/>
    <w:rsid w:val="00703B22"/>
    <w:rsid w:val="0070420E"/>
    <w:rsid w:val="0070473A"/>
    <w:rsid w:val="007057A5"/>
    <w:rsid w:val="007066E6"/>
    <w:rsid w:val="00706869"/>
    <w:rsid w:val="00707F2B"/>
    <w:rsid w:val="00710284"/>
    <w:rsid w:val="00720C88"/>
    <w:rsid w:val="00722975"/>
    <w:rsid w:val="0073060E"/>
    <w:rsid w:val="00741783"/>
    <w:rsid w:val="00741D1E"/>
    <w:rsid w:val="00743338"/>
    <w:rsid w:val="00752C0F"/>
    <w:rsid w:val="00763EED"/>
    <w:rsid w:val="00774F14"/>
    <w:rsid w:val="00793EF8"/>
    <w:rsid w:val="0079413B"/>
    <w:rsid w:val="007942F6"/>
    <w:rsid w:val="0079586A"/>
    <w:rsid w:val="007A29A3"/>
    <w:rsid w:val="007A6452"/>
    <w:rsid w:val="007B159D"/>
    <w:rsid w:val="007B1D6F"/>
    <w:rsid w:val="007B7A2E"/>
    <w:rsid w:val="007C0C56"/>
    <w:rsid w:val="007D1B50"/>
    <w:rsid w:val="007F14E6"/>
    <w:rsid w:val="0080108A"/>
    <w:rsid w:val="0080738D"/>
    <w:rsid w:val="00807B35"/>
    <w:rsid w:val="008123EE"/>
    <w:rsid w:val="00816370"/>
    <w:rsid w:val="008301AE"/>
    <w:rsid w:val="008308A0"/>
    <w:rsid w:val="00845071"/>
    <w:rsid w:val="00845788"/>
    <w:rsid w:val="008463CF"/>
    <w:rsid w:val="00847807"/>
    <w:rsid w:val="008505D8"/>
    <w:rsid w:val="008532D0"/>
    <w:rsid w:val="0085356A"/>
    <w:rsid w:val="008544EB"/>
    <w:rsid w:val="0088120C"/>
    <w:rsid w:val="00883D58"/>
    <w:rsid w:val="00885C8A"/>
    <w:rsid w:val="00891666"/>
    <w:rsid w:val="00891C7E"/>
    <w:rsid w:val="00893189"/>
    <w:rsid w:val="008A3176"/>
    <w:rsid w:val="008A6614"/>
    <w:rsid w:val="008B302C"/>
    <w:rsid w:val="008C370D"/>
    <w:rsid w:val="008C65AE"/>
    <w:rsid w:val="008D3B47"/>
    <w:rsid w:val="008D4831"/>
    <w:rsid w:val="00900B6F"/>
    <w:rsid w:val="00905CFA"/>
    <w:rsid w:val="00912391"/>
    <w:rsid w:val="00913A56"/>
    <w:rsid w:val="00917C7E"/>
    <w:rsid w:val="00921A2A"/>
    <w:rsid w:val="00932B48"/>
    <w:rsid w:val="0093418D"/>
    <w:rsid w:val="009504A6"/>
    <w:rsid w:val="009556B2"/>
    <w:rsid w:val="0096020B"/>
    <w:rsid w:val="00981CC2"/>
    <w:rsid w:val="009924DC"/>
    <w:rsid w:val="00995A17"/>
    <w:rsid w:val="00995C0B"/>
    <w:rsid w:val="009A2215"/>
    <w:rsid w:val="009A3B60"/>
    <w:rsid w:val="009B6A64"/>
    <w:rsid w:val="009C0890"/>
    <w:rsid w:val="009C1956"/>
    <w:rsid w:val="009C4853"/>
    <w:rsid w:val="009D0144"/>
    <w:rsid w:val="009D63C0"/>
    <w:rsid w:val="009D7507"/>
    <w:rsid w:val="009D7800"/>
    <w:rsid w:val="009F71C5"/>
    <w:rsid w:val="00A02FCE"/>
    <w:rsid w:val="00A115BA"/>
    <w:rsid w:val="00A132E0"/>
    <w:rsid w:val="00A13E76"/>
    <w:rsid w:val="00A26D93"/>
    <w:rsid w:val="00A27EC8"/>
    <w:rsid w:val="00A45E33"/>
    <w:rsid w:val="00A53537"/>
    <w:rsid w:val="00A54B9F"/>
    <w:rsid w:val="00A56558"/>
    <w:rsid w:val="00A61CB5"/>
    <w:rsid w:val="00A62406"/>
    <w:rsid w:val="00A71F2D"/>
    <w:rsid w:val="00A7378B"/>
    <w:rsid w:val="00A758C2"/>
    <w:rsid w:val="00A83BF1"/>
    <w:rsid w:val="00A84186"/>
    <w:rsid w:val="00A90316"/>
    <w:rsid w:val="00A9134A"/>
    <w:rsid w:val="00A937EC"/>
    <w:rsid w:val="00A93825"/>
    <w:rsid w:val="00A94509"/>
    <w:rsid w:val="00A94CAB"/>
    <w:rsid w:val="00A957AA"/>
    <w:rsid w:val="00AA345D"/>
    <w:rsid w:val="00AB1CC3"/>
    <w:rsid w:val="00AB3BCF"/>
    <w:rsid w:val="00AB6C92"/>
    <w:rsid w:val="00AC007B"/>
    <w:rsid w:val="00AC3F8C"/>
    <w:rsid w:val="00AC460F"/>
    <w:rsid w:val="00AD4413"/>
    <w:rsid w:val="00AD5B71"/>
    <w:rsid w:val="00AF1D57"/>
    <w:rsid w:val="00AF7230"/>
    <w:rsid w:val="00AF7CAB"/>
    <w:rsid w:val="00B01996"/>
    <w:rsid w:val="00B02B36"/>
    <w:rsid w:val="00B1051A"/>
    <w:rsid w:val="00B12423"/>
    <w:rsid w:val="00B12E25"/>
    <w:rsid w:val="00B20638"/>
    <w:rsid w:val="00B31CEB"/>
    <w:rsid w:val="00B36359"/>
    <w:rsid w:val="00B368E5"/>
    <w:rsid w:val="00B41A19"/>
    <w:rsid w:val="00B42B57"/>
    <w:rsid w:val="00B42FBF"/>
    <w:rsid w:val="00B442F4"/>
    <w:rsid w:val="00B52CBA"/>
    <w:rsid w:val="00B53A6A"/>
    <w:rsid w:val="00B640EE"/>
    <w:rsid w:val="00B64FCB"/>
    <w:rsid w:val="00B6674D"/>
    <w:rsid w:val="00B66F9C"/>
    <w:rsid w:val="00B70889"/>
    <w:rsid w:val="00B743F6"/>
    <w:rsid w:val="00B77C18"/>
    <w:rsid w:val="00B96EA6"/>
    <w:rsid w:val="00BA1C5E"/>
    <w:rsid w:val="00BB0009"/>
    <w:rsid w:val="00BB0337"/>
    <w:rsid w:val="00BB0655"/>
    <w:rsid w:val="00BC5FB6"/>
    <w:rsid w:val="00BD37CD"/>
    <w:rsid w:val="00BE6378"/>
    <w:rsid w:val="00BE659D"/>
    <w:rsid w:val="00BF5A48"/>
    <w:rsid w:val="00BF5D8A"/>
    <w:rsid w:val="00C037C0"/>
    <w:rsid w:val="00C078DB"/>
    <w:rsid w:val="00C10C9F"/>
    <w:rsid w:val="00C12D4F"/>
    <w:rsid w:val="00C156FC"/>
    <w:rsid w:val="00C2743E"/>
    <w:rsid w:val="00C355F7"/>
    <w:rsid w:val="00C3663E"/>
    <w:rsid w:val="00C37A7C"/>
    <w:rsid w:val="00C40BD3"/>
    <w:rsid w:val="00C423BC"/>
    <w:rsid w:val="00C42E0B"/>
    <w:rsid w:val="00C448EA"/>
    <w:rsid w:val="00C5188C"/>
    <w:rsid w:val="00C533B7"/>
    <w:rsid w:val="00C5527B"/>
    <w:rsid w:val="00C620E9"/>
    <w:rsid w:val="00C6660C"/>
    <w:rsid w:val="00C75D66"/>
    <w:rsid w:val="00C807EA"/>
    <w:rsid w:val="00C80B27"/>
    <w:rsid w:val="00C8126C"/>
    <w:rsid w:val="00C868AC"/>
    <w:rsid w:val="00C923B8"/>
    <w:rsid w:val="00C929CB"/>
    <w:rsid w:val="00C93B77"/>
    <w:rsid w:val="00CA4A21"/>
    <w:rsid w:val="00CB1485"/>
    <w:rsid w:val="00CB58C7"/>
    <w:rsid w:val="00CC0B8E"/>
    <w:rsid w:val="00CC495F"/>
    <w:rsid w:val="00CD4B41"/>
    <w:rsid w:val="00CD7D84"/>
    <w:rsid w:val="00CE0FEC"/>
    <w:rsid w:val="00CE1660"/>
    <w:rsid w:val="00CF1487"/>
    <w:rsid w:val="00D07D6C"/>
    <w:rsid w:val="00D12641"/>
    <w:rsid w:val="00D20638"/>
    <w:rsid w:val="00D31400"/>
    <w:rsid w:val="00D33956"/>
    <w:rsid w:val="00D40E25"/>
    <w:rsid w:val="00D5661B"/>
    <w:rsid w:val="00D5730E"/>
    <w:rsid w:val="00D62A74"/>
    <w:rsid w:val="00D74893"/>
    <w:rsid w:val="00D861E7"/>
    <w:rsid w:val="00D904EC"/>
    <w:rsid w:val="00D91615"/>
    <w:rsid w:val="00D94725"/>
    <w:rsid w:val="00D94801"/>
    <w:rsid w:val="00D96C43"/>
    <w:rsid w:val="00D97D43"/>
    <w:rsid w:val="00DA5250"/>
    <w:rsid w:val="00DA764A"/>
    <w:rsid w:val="00DB1093"/>
    <w:rsid w:val="00DB1951"/>
    <w:rsid w:val="00DC0807"/>
    <w:rsid w:val="00DC5800"/>
    <w:rsid w:val="00DC61A7"/>
    <w:rsid w:val="00DD302D"/>
    <w:rsid w:val="00DD324B"/>
    <w:rsid w:val="00DE1D2D"/>
    <w:rsid w:val="00DE6E3F"/>
    <w:rsid w:val="00DF1142"/>
    <w:rsid w:val="00DF642F"/>
    <w:rsid w:val="00E00D3D"/>
    <w:rsid w:val="00E02FFB"/>
    <w:rsid w:val="00E1214A"/>
    <w:rsid w:val="00E14274"/>
    <w:rsid w:val="00E1510F"/>
    <w:rsid w:val="00E15A12"/>
    <w:rsid w:val="00E17940"/>
    <w:rsid w:val="00E20766"/>
    <w:rsid w:val="00E24EFB"/>
    <w:rsid w:val="00E427A1"/>
    <w:rsid w:val="00E46F4D"/>
    <w:rsid w:val="00E5522C"/>
    <w:rsid w:val="00E71031"/>
    <w:rsid w:val="00E7153D"/>
    <w:rsid w:val="00E75AAA"/>
    <w:rsid w:val="00E8356C"/>
    <w:rsid w:val="00E952BE"/>
    <w:rsid w:val="00EA352A"/>
    <w:rsid w:val="00EA4B2E"/>
    <w:rsid w:val="00EA4E0C"/>
    <w:rsid w:val="00EA7592"/>
    <w:rsid w:val="00EB5A34"/>
    <w:rsid w:val="00EB7ED6"/>
    <w:rsid w:val="00EC2D4B"/>
    <w:rsid w:val="00EC5ED0"/>
    <w:rsid w:val="00ED12A4"/>
    <w:rsid w:val="00ED3CAD"/>
    <w:rsid w:val="00EE169B"/>
    <w:rsid w:val="00EE3D24"/>
    <w:rsid w:val="00EE6B05"/>
    <w:rsid w:val="00EE77E2"/>
    <w:rsid w:val="00EF1ED1"/>
    <w:rsid w:val="00EF2720"/>
    <w:rsid w:val="00EF2C43"/>
    <w:rsid w:val="00EF66C2"/>
    <w:rsid w:val="00F0122D"/>
    <w:rsid w:val="00F15172"/>
    <w:rsid w:val="00F24B4D"/>
    <w:rsid w:val="00F42BF3"/>
    <w:rsid w:val="00F545E9"/>
    <w:rsid w:val="00F57E21"/>
    <w:rsid w:val="00F65AF5"/>
    <w:rsid w:val="00F66CD3"/>
    <w:rsid w:val="00F67CBC"/>
    <w:rsid w:val="00F71F00"/>
    <w:rsid w:val="00F834C6"/>
    <w:rsid w:val="00F91807"/>
    <w:rsid w:val="00F92A9E"/>
    <w:rsid w:val="00F953CB"/>
    <w:rsid w:val="00F95816"/>
    <w:rsid w:val="00F959E5"/>
    <w:rsid w:val="00FA014C"/>
    <w:rsid w:val="00FA06A9"/>
    <w:rsid w:val="00FA0762"/>
    <w:rsid w:val="00FA2593"/>
    <w:rsid w:val="00FA448E"/>
    <w:rsid w:val="00FA4C1F"/>
    <w:rsid w:val="00FA731E"/>
    <w:rsid w:val="00FB0C43"/>
    <w:rsid w:val="00FB3578"/>
    <w:rsid w:val="00FC2890"/>
    <w:rsid w:val="00FC4072"/>
    <w:rsid w:val="00FC779B"/>
    <w:rsid w:val="00FD1227"/>
    <w:rsid w:val="00FE532E"/>
    <w:rsid w:val="00FF6A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Name"/>
  <w:smartTagType w:namespaceuri="urn:schemas-microsoft-com:office:smarttags" w:name="PlaceType"/>
  <w:smartTagType w:namespaceuri="urn:schemas-microsoft-com:office:smarttags" w:name="plac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59E5"/>
    <w:rPr>
      <w:sz w:val="24"/>
      <w:szCs w:val="20"/>
    </w:rPr>
  </w:style>
  <w:style w:type="paragraph" w:styleId="Heading1">
    <w:name w:val="heading 1"/>
    <w:basedOn w:val="Normal"/>
    <w:link w:val="Heading1Char"/>
    <w:uiPriority w:val="99"/>
    <w:qFormat/>
    <w:rsid w:val="00D126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Pr>
      <w:rFonts w:ascii="Cambria" w:hAnsi="Cambria" w:cs="Times New Roman"/>
      <w:b/>
      <w:bCs/>
      <w:kern w:val="32"/>
      <w:sz w:val="32"/>
      <w:szCs w:val="32"/>
    </w:rPr>
  </w:style>
  <w:style w:type="paragraph" w:styleId="Title">
    <w:name w:val="Title"/>
    <w:basedOn w:val="Normal"/>
    <w:link w:val="TitleChar"/>
    <w:uiPriority w:val="99"/>
    <w:qFormat/>
    <w:rsid w:val="00F959E5"/>
    <w:pPr>
      <w:jc w:val="center"/>
    </w:pPr>
    <w:rPr>
      <w:rFonts w:ascii="Bookman Old Style" w:hAnsi="Bookman Old Style"/>
      <w:smallCaps/>
      <w:sz w:val="40"/>
    </w:rPr>
  </w:style>
  <w:style w:type="character" w:customStyle="1" w:styleId="TitleChar">
    <w:name w:val="Title Char"/>
    <w:basedOn w:val="DefaultParagraphFont"/>
    <w:link w:val="Title"/>
    <w:uiPriority w:val="99"/>
    <w:locked/>
    <w:rPr>
      <w:rFonts w:ascii="Cambria" w:hAnsi="Cambria" w:cs="Times New Roman"/>
      <w:b/>
      <w:bCs/>
      <w:kern w:val="28"/>
      <w:sz w:val="32"/>
      <w:szCs w:val="32"/>
    </w:rPr>
  </w:style>
  <w:style w:type="paragraph" w:styleId="Subtitle">
    <w:name w:val="Subtitle"/>
    <w:basedOn w:val="Normal"/>
    <w:link w:val="SubtitleChar"/>
    <w:uiPriority w:val="99"/>
    <w:qFormat/>
    <w:rsid w:val="00F959E5"/>
    <w:rPr>
      <w:rFonts w:ascii="Bookman Old Style" w:hAnsi="Bookman Old Style"/>
      <w:smallCaps/>
      <w:sz w:val="20"/>
    </w:rPr>
  </w:style>
  <w:style w:type="character" w:customStyle="1" w:styleId="SubtitleChar">
    <w:name w:val="Subtitle Char"/>
    <w:basedOn w:val="DefaultParagraphFont"/>
    <w:link w:val="Subtitle"/>
    <w:uiPriority w:val="99"/>
    <w:locked/>
    <w:rPr>
      <w:rFonts w:ascii="Cambria" w:hAnsi="Cambria" w:cs="Times New Roman"/>
      <w:sz w:val="24"/>
      <w:szCs w:val="24"/>
    </w:rPr>
  </w:style>
  <w:style w:type="character" w:styleId="Hyperlink">
    <w:name w:val="Hyperlink"/>
    <w:basedOn w:val="DefaultParagraphFont"/>
    <w:uiPriority w:val="99"/>
    <w:rsid w:val="00F959E5"/>
    <w:rPr>
      <w:rFonts w:cs="Times New Roman"/>
      <w:color w:val="0000FF"/>
      <w:u w:val="single"/>
    </w:rPr>
  </w:style>
  <w:style w:type="paragraph" w:styleId="Footer">
    <w:name w:val="footer"/>
    <w:basedOn w:val="Normal"/>
    <w:link w:val="FooterChar"/>
    <w:uiPriority w:val="99"/>
    <w:rsid w:val="004931F4"/>
    <w:pPr>
      <w:tabs>
        <w:tab w:val="center" w:pos="4320"/>
        <w:tab w:val="right" w:pos="8640"/>
      </w:tabs>
    </w:pPr>
    <w:rPr>
      <w:szCs w:val="24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rsid w:val="00D97D43"/>
    <w:pPr>
      <w:tabs>
        <w:tab w:val="center" w:pos="4320"/>
        <w:tab w:val="right" w:pos="8640"/>
      </w:tabs>
    </w:pPr>
    <w:rPr>
      <w:szCs w:val="24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Pr>
      <w:rFonts w:cs="Times New Roman"/>
      <w:sz w:val="20"/>
      <w:szCs w:val="20"/>
    </w:rPr>
  </w:style>
  <w:style w:type="character" w:styleId="Strong">
    <w:name w:val="Strong"/>
    <w:basedOn w:val="DefaultParagraphFont"/>
    <w:uiPriority w:val="99"/>
    <w:qFormat/>
    <w:rsid w:val="00B02B36"/>
    <w:rPr>
      <w:rFonts w:cs="Times New Roman"/>
      <w:b/>
      <w:bCs/>
    </w:rPr>
  </w:style>
  <w:style w:type="character" w:customStyle="1" w:styleId="grame">
    <w:name w:val="grame"/>
    <w:basedOn w:val="DefaultParagraphFont"/>
    <w:uiPriority w:val="99"/>
    <w:rsid w:val="00C3663E"/>
    <w:rPr>
      <w:rFonts w:cs="Times New Roman"/>
    </w:rPr>
  </w:style>
  <w:style w:type="paragraph" w:styleId="HTMLPreformatted">
    <w:name w:val="HTML Preformatted"/>
    <w:basedOn w:val="Normal"/>
    <w:link w:val="HTMLPreformattedChar"/>
    <w:uiPriority w:val="99"/>
    <w:rsid w:val="00230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locked/>
    <w:rPr>
      <w:rFonts w:ascii="Courier New" w:hAnsi="Courier New" w:cs="Courier New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6185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854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854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185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185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18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5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5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185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18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5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5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5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1854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854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185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1854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854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854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18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185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18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5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5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5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1854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18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1854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185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5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5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5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5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5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5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5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1854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185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5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185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85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18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185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18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5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5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185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18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5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185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85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855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855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855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18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5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5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5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5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185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185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5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5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5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185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185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5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5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5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5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5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5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5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5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185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855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18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5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185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618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185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</TotalTime>
  <Pages>1</Pages>
  <Words>41</Words>
  <Characters>236</Characters>
  <Application>Microsoft Office Outlook</Application>
  <DocSecurity>0</DocSecurity>
  <Lines>0</Lines>
  <Paragraphs>0</Paragraphs>
  <ScaleCrop>false</ScaleCrop>
  <Company>Purdue University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Robert E Montgomery</dc:creator>
  <cp:keywords/>
  <dc:description/>
  <cp:lastModifiedBy>kreger</cp:lastModifiedBy>
  <cp:revision>2</cp:revision>
  <cp:lastPrinted>2007-04-09T18:57:00Z</cp:lastPrinted>
  <dcterms:created xsi:type="dcterms:W3CDTF">2010-04-01T20:32:00Z</dcterms:created>
  <dcterms:modified xsi:type="dcterms:W3CDTF">2010-04-01T20:32:00Z</dcterms:modified>
</cp:coreProperties>
</file>